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69" w:rsidRDefault="00785B69" w:rsidP="00CE5847">
      <w:pPr>
        <w:shd w:val="clear" w:color="auto" w:fill="FFFFFF"/>
        <w:tabs>
          <w:tab w:val="left" w:pos="5069"/>
        </w:tabs>
        <w:ind w:left="19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Принято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b/>
          <w:bCs/>
          <w:spacing w:val="-2"/>
          <w:sz w:val="24"/>
          <w:szCs w:val="24"/>
        </w:rPr>
        <w:t>«Утверждаю»</w:t>
      </w:r>
    </w:p>
    <w:p w:rsidR="00785B69" w:rsidRDefault="00785B69" w:rsidP="00CE5847">
      <w:pPr>
        <w:shd w:val="clear" w:color="auto" w:fill="FFFFFF"/>
        <w:tabs>
          <w:tab w:val="left" w:pos="5064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>общим собранием работников МБДОУ</w:t>
      </w:r>
      <w:r>
        <w:rPr>
          <w:sz w:val="24"/>
          <w:szCs w:val="24"/>
        </w:rPr>
        <w:t xml:space="preserve">                 </w:t>
      </w:r>
      <w:r>
        <w:rPr>
          <w:spacing w:val="-5"/>
          <w:sz w:val="24"/>
          <w:szCs w:val="24"/>
        </w:rPr>
        <w:t xml:space="preserve">Заведующий МБДОУ  Кулаевский детский сад </w:t>
      </w:r>
    </w:p>
    <w:p w:rsidR="00785B69" w:rsidRDefault="00785B69" w:rsidP="00CE5847">
      <w:pPr>
        <w:shd w:val="clear" w:color="auto" w:fill="FFFFFF"/>
        <w:rPr>
          <w:sz w:val="24"/>
          <w:szCs w:val="24"/>
        </w:rPr>
      </w:pPr>
      <w:r>
        <w:rPr>
          <w:spacing w:val="-5"/>
          <w:sz w:val="24"/>
          <w:szCs w:val="24"/>
        </w:rPr>
        <w:t>протокол № 1                                                                 «Колокольчик» ____________/Мухаметгареева З.Ш./</w:t>
      </w:r>
    </w:p>
    <w:p w:rsidR="00785B69" w:rsidRDefault="00785B69" w:rsidP="00CE5847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rPr>
          <w:sz w:val="24"/>
          <w:szCs w:val="24"/>
        </w:rPr>
      </w:pPr>
      <w:r>
        <w:rPr>
          <w:sz w:val="24"/>
          <w:szCs w:val="24"/>
        </w:rPr>
        <w:t>от «29</w:t>
      </w:r>
      <w:r>
        <w:rPr>
          <w:spacing w:val="-46"/>
          <w:sz w:val="24"/>
          <w:szCs w:val="24"/>
        </w:rPr>
        <w:t xml:space="preserve">»      </w:t>
      </w:r>
      <w:r>
        <w:rPr>
          <w:spacing w:val="-2"/>
          <w:sz w:val="24"/>
          <w:szCs w:val="24"/>
        </w:rPr>
        <w:t>января 2019 г</w:t>
      </w:r>
      <w:r>
        <w:rPr>
          <w:spacing w:val="-1"/>
          <w:sz w:val="24"/>
          <w:szCs w:val="24"/>
        </w:rPr>
        <w:t xml:space="preserve">ода          </w:t>
      </w:r>
      <w:r>
        <w:rPr>
          <w:sz w:val="24"/>
          <w:szCs w:val="24"/>
        </w:rPr>
        <w:t xml:space="preserve">                                 Введено в действие приказом</w:t>
      </w:r>
    </w:p>
    <w:p w:rsidR="00785B69" w:rsidRDefault="00785B69" w:rsidP="00CE5847">
      <w:pPr>
        <w:shd w:val="clear" w:color="auto" w:fill="FFFFFF"/>
        <w:tabs>
          <w:tab w:val="left" w:leader="underscore" w:pos="960"/>
          <w:tab w:val="left" w:leader="underscore" w:pos="1910"/>
          <w:tab w:val="left" w:leader="underscore" w:pos="2774"/>
          <w:tab w:val="left" w:pos="5059"/>
        </w:tabs>
        <w:rPr>
          <w:sz w:val="24"/>
          <w:szCs w:val="24"/>
        </w:rPr>
      </w:pPr>
      <w:r>
        <w:rPr>
          <w:spacing w:val="-23"/>
          <w:sz w:val="24"/>
          <w:szCs w:val="24"/>
        </w:rPr>
        <w:t xml:space="preserve">                                                                                                                                          №  7</w:t>
      </w:r>
      <w:r>
        <w:rPr>
          <w:sz w:val="24"/>
          <w:szCs w:val="24"/>
        </w:rPr>
        <w:t xml:space="preserve"> от «29» января </w:t>
      </w:r>
      <w:r>
        <w:rPr>
          <w:spacing w:val="-7"/>
          <w:sz w:val="24"/>
          <w:szCs w:val="24"/>
        </w:rPr>
        <w:t>20</w:t>
      </w:r>
      <w:r>
        <w:rPr>
          <w:sz w:val="24"/>
          <w:szCs w:val="24"/>
        </w:rPr>
        <w:t xml:space="preserve">19 года </w:t>
      </w:r>
    </w:p>
    <w:p w:rsidR="00785B69" w:rsidRDefault="00785B69" w:rsidP="00CE5847">
      <w:pPr>
        <w:shd w:val="clear" w:color="auto" w:fill="FFFFFF"/>
        <w:ind w:left="10" w:right="599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Председатель общего собрания </w:t>
      </w:r>
      <w:r>
        <w:rPr>
          <w:sz w:val="24"/>
          <w:szCs w:val="24"/>
        </w:rPr>
        <w:t>работников МБДОУ</w:t>
      </w:r>
    </w:p>
    <w:p w:rsidR="00785B69" w:rsidRDefault="00785B69" w:rsidP="00CE5847">
      <w:pPr>
        <w:shd w:val="clear" w:color="auto" w:fill="FFFFFF"/>
        <w:ind w:left="10" w:right="5990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785B69" w:rsidRPr="00CE5847" w:rsidRDefault="00785B69" w:rsidP="00CE5847">
      <w:pPr>
        <w:shd w:val="clear" w:color="auto" w:fill="FFFFFF"/>
        <w:jc w:val="center"/>
        <w:rPr>
          <w:b/>
          <w:bCs/>
          <w:sz w:val="24"/>
          <w:szCs w:val="24"/>
        </w:rPr>
      </w:pPr>
      <w:r w:rsidRPr="00CE5847">
        <w:rPr>
          <w:b/>
          <w:bCs/>
          <w:sz w:val="24"/>
          <w:szCs w:val="24"/>
        </w:rPr>
        <w:t xml:space="preserve">Правила приема детей </w:t>
      </w:r>
    </w:p>
    <w:p w:rsidR="00785B69" w:rsidRPr="00CE5847" w:rsidRDefault="00785B69" w:rsidP="00CE5847">
      <w:pPr>
        <w:shd w:val="clear" w:color="auto" w:fill="FFFFFF"/>
        <w:jc w:val="center"/>
        <w:rPr>
          <w:sz w:val="24"/>
          <w:szCs w:val="24"/>
        </w:rPr>
      </w:pPr>
      <w:r w:rsidRPr="00CE5847">
        <w:rPr>
          <w:b/>
          <w:bCs/>
          <w:spacing w:val="-3"/>
          <w:sz w:val="24"/>
          <w:szCs w:val="24"/>
        </w:rPr>
        <w:t>в муниципальное бюджетное дошкольное образовательное учреждение</w:t>
      </w:r>
    </w:p>
    <w:p w:rsidR="00785B69" w:rsidRPr="00CE5847" w:rsidRDefault="00785B69" w:rsidP="00CE5847">
      <w:pPr>
        <w:shd w:val="clear" w:color="auto" w:fill="FFFFFF"/>
        <w:tabs>
          <w:tab w:val="left" w:leader="underscore" w:pos="2534"/>
        </w:tabs>
        <w:jc w:val="center"/>
        <w:rPr>
          <w:sz w:val="24"/>
          <w:szCs w:val="24"/>
        </w:rPr>
      </w:pPr>
      <w:r w:rsidRPr="00CE5847">
        <w:rPr>
          <w:b/>
          <w:bCs/>
          <w:spacing w:val="-1"/>
          <w:sz w:val="24"/>
          <w:szCs w:val="24"/>
        </w:rPr>
        <w:t>Кулаевский детский сад «Колокольчик» Пестречинского муниципального района Республики Татарстан</w:t>
      </w:r>
    </w:p>
    <w:p w:rsidR="00785B69" w:rsidRPr="00CE5847" w:rsidRDefault="00785B69" w:rsidP="00CE5847">
      <w:pPr>
        <w:shd w:val="clear" w:color="auto" w:fill="FFFFFF"/>
        <w:ind w:left="29"/>
        <w:jc w:val="center"/>
        <w:rPr>
          <w:sz w:val="24"/>
          <w:szCs w:val="24"/>
        </w:rPr>
      </w:pPr>
      <w:r w:rsidRPr="00CE5847">
        <w:rPr>
          <w:b/>
          <w:bCs/>
          <w:spacing w:val="-2"/>
          <w:sz w:val="24"/>
          <w:szCs w:val="24"/>
        </w:rPr>
        <w:t>1. Общие положения.</w:t>
      </w:r>
    </w:p>
    <w:p w:rsidR="00785B69" w:rsidRPr="00CE5847" w:rsidRDefault="00785B69" w:rsidP="00CE5847">
      <w:pPr>
        <w:shd w:val="clear" w:color="auto" w:fill="FFFFFF"/>
        <w:tabs>
          <w:tab w:val="left" w:pos="1445"/>
        </w:tabs>
        <w:ind w:left="888"/>
        <w:jc w:val="both"/>
        <w:rPr>
          <w:sz w:val="24"/>
          <w:szCs w:val="24"/>
        </w:rPr>
      </w:pPr>
      <w:r w:rsidRPr="00CE5847">
        <w:rPr>
          <w:spacing w:val="-14"/>
          <w:sz w:val="24"/>
          <w:szCs w:val="24"/>
        </w:rPr>
        <w:t>1.1.</w:t>
      </w:r>
      <w:r w:rsidRPr="00CE5847">
        <w:rPr>
          <w:sz w:val="24"/>
          <w:szCs w:val="24"/>
        </w:rPr>
        <w:tab/>
        <w:t>Настоящие Правила приема детей в муниципальное бюджетное</w:t>
      </w:r>
    </w:p>
    <w:p w:rsidR="00785B69" w:rsidRPr="00CE5847" w:rsidRDefault="00785B69" w:rsidP="00CE5847">
      <w:pPr>
        <w:shd w:val="clear" w:color="auto" w:fill="FFFFFF"/>
        <w:tabs>
          <w:tab w:val="left" w:leader="underscore" w:pos="7166"/>
        </w:tabs>
        <w:ind w:left="5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дошкольное образовательное МБДОУ Кулаевский детский сад «Колокольчик» Пестречинского муниципального района Республики Татарстан (далее - Правила) </w:t>
      </w:r>
      <w:r w:rsidRPr="00CE5847">
        <w:rPr>
          <w:sz w:val="24"/>
          <w:szCs w:val="24"/>
        </w:rPr>
        <w:t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785B69" w:rsidRPr="00CE5847" w:rsidRDefault="00785B69" w:rsidP="00CE5847">
      <w:pPr>
        <w:shd w:val="clear" w:color="auto" w:fill="FFFFFF"/>
        <w:tabs>
          <w:tab w:val="left" w:pos="1622"/>
        </w:tabs>
        <w:ind w:left="5" w:right="10" w:firstLine="883"/>
        <w:jc w:val="both"/>
        <w:rPr>
          <w:sz w:val="24"/>
          <w:szCs w:val="24"/>
        </w:rPr>
      </w:pPr>
      <w:r w:rsidRPr="00CE5847">
        <w:rPr>
          <w:spacing w:val="-15"/>
          <w:sz w:val="24"/>
          <w:szCs w:val="24"/>
        </w:rPr>
        <w:t>1.2.</w:t>
      </w:r>
      <w:r w:rsidRPr="00CE5847">
        <w:rPr>
          <w:sz w:val="24"/>
          <w:szCs w:val="24"/>
        </w:rPr>
        <w:tab/>
        <w:t>Настоящие Правила регламентируют порядок приема в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муниципальное бюджетное дошкольное образовательное МБДОУ Кулаевский детский сад «Колокольчик</w:t>
      </w:r>
      <w:r w:rsidRPr="00CE5847">
        <w:rPr>
          <w:sz w:val="24"/>
          <w:szCs w:val="24"/>
        </w:rPr>
        <w:t xml:space="preserve">» (далее - МБДОУ) на обучение по образовательным программам дошкольного образования, а также порядок комплектования групп, перевода </w:t>
      </w:r>
      <w:r w:rsidRPr="00CE5847">
        <w:rPr>
          <w:spacing w:val="-1"/>
          <w:sz w:val="24"/>
          <w:szCs w:val="24"/>
        </w:rPr>
        <w:t xml:space="preserve">воспитанников из одной группы в другую, порядок оформления возникновения, </w:t>
      </w:r>
      <w:r w:rsidRPr="00CE5847">
        <w:rPr>
          <w:sz w:val="24"/>
          <w:szCs w:val="24"/>
        </w:rPr>
        <w:t>изменения и прекращения образовательных отношений.</w:t>
      </w:r>
    </w:p>
    <w:p w:rsidR="00785B69" w:rsidRPr="00CE5847" w:rsidRDefault="00785B69" w:rsidP="00CE5847">
      <w:pPr>
        <w:shd w:val="clear" w:color="auto" w:fill="FFFFFF"/>
        <w:tabs>
          <w:tab w:val="left" w:pos="1339"/>
        </w:tabs>
        <w:ind w:left="883"/>
        <w:jc w:val="both"/>
        <w:rPr>
          <w:sz w:val="24"/>
          <w:szCs w:val="24"/>
        </w:rPr>
      </w:pPr>
      <w:r w:rsidRPr="00CE5847">
        <w:rPr>
          <w:spacing w:val="-14"/>
          <w:sz w:val="24"/>
          <w:szCs w:val="24"/>
        </w:rPr>
        <w:t>1.3.</w:t>
      </w:r>
      <w:r w:rsidRPr="00CE5847">
        <w:rPr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Настоящие Правила разработаны в соответствии с: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Конституцией Российской Федерации;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850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Семейным кодексом Российской Федерации;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right="14" w:firstLine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Федеральным законом от 29.12.2012 года № 273-ФЗ «Об образовании в Российской Федерации;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right="5" w:firstLine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right="5" w:firstLine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 xml:space="preserve">приказом Министерства образования и науки Российской Федерации от 08.04.2014 года № 293 «Об утверждении Порядка приема на обучение по </w:t>
      </w:r>
      <w:r w:rsidRPr="00CE5847">
        <w:rPr>
          <w:spacing w:val="-1"/>
          <w:sz w:val="24"/>
          <w:szCs w:val="24"/>
        </w:rPr>
        <w:t>образовательным программам дошкольного образования»;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850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уставом МБДОУ.</w:t>
      </w:r>
    </w:p>
    <w:p w:rsidR="00785B69" w:rsidRDefault="00785B69" w:rsidP="00CE5847">
      <w:pPr>
        <w:shd w:val="clear" w:color="auto" w:fill="FFFFFF"/>
        <w:tabs>
          <w:tab w:val="left" w:pos="1483"/>
        </w:tabs>
        <w:ind w:left="19" w:firstLine="874"/>
        <w:jc w:val="both"/>
        <w:rPr>
          <w:sz w:val="24"/>
          <w:szCs w:val="24"/>
        </w:rPr>
      </w:pPr>
      <w:r w:rsidRPr="00CE5847">
        <w:rPr>
          <w:spacing w:val="-14"/>
          <w:sz w:val="24"/>
          <w:szCs w:val="24"/>
        </w:rPr>
        <w:t>1.4.</w:t>
      </w:r>
      <w:r w:rsidRPr="00CE5847">
        <w:rPr>
          <w:sz w:val="24"/>
          <w:szCs w:val="24"/>
        </w:rPr>
        <w:tab/>
        <w:t>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785B69" w:rsidRPr="00CE5847" w:rsidRDefault="00785B69" w:rsidP="00CE5847">
      <w:pPr>
        <w:shd w:val="clear" w:color="auto" w:fill="FFFFFF"/>
        <w:tabs>
          <w:tab w:val="left" w:pos="1483"/>
        </w:tabs>
        <w:ind w:left="19" w:firstLine="874"/>
        <w:jc w:val="both"/>
        <w:rPr>
          <w:sz w:val="24"/>
          <w:szCs w:val="24"/>
        </w:rPr>
      </w:pPr>
      <w:r w:rsidRPr="00CE5847">
        <w:rPr>
          <w:spacing w:val="-16"/>
          <w:sz w:val="24"/>
          <w:szCs w:val="24"/>
        </w:rPr>
        <w:t>1.5.</w:t>
      </w:r>
      <w:r w:rsidRPr="00CE5847">
        <w:rPr>
          <w:sz w:val="24"/>
          <w:szCs w:val="24"/>
        </w:rPr>
        <w:tab/>
        <w:t>МБДОУ размещает распорядительный акт органа местного</w:t>
      </w:r>
      <w:r w:rsidRPr="00CE5847">
        <w:rPr>
          <w:sz w:val="24"/>
          <w:szCs w:val="24"/>
        </w:rPr>
        <w:br/>
        <w:t>самоуправления муниципального района о закреплении МБДОУ за</w:t>
      </w:r>
      <w:r w:rsidRPr="00CE5847">
        <w:rPr>
          <w:sz w:val="24"/>
          <w:szCs w:val="24"/>
        </w:rPr>
        <w:br/>
        <w:t>конкретными территориями муниципального района на официальном сайте</w:t>
      </w:r>
      <w:r w:rsidRPr="00CE5847">
        <w:rPr>
          <w:sz w:val="24"/>
          <w:szCs w:val="24"/>
        </w:rPr>
        <w:br/>
        <w:t>МБДОУ в сети Интернет (далее - распорядительный акт о закрепленной</w:t>
      </w:r>
      <w:r w:rsidRPr="00CE5847">
        <w:rPr>
          <w:sz w:val="24"/>
          <w:szCs w:val="24"/>
        </w:rPr>
        <w:br/>
        <w:t>территории).</w:t>
      </w:r>
    </w:p>
    <w:p w:rsidR="00785B69" w:rsidRPr="00CE5847" w:rsidRDefault="00785B69" w:rsidP="00CE5847">
      <w:pPr>
        <w:numPr>
          <w:ilvl w:val="0"/>
          <w:numId w:val="4"/>
        </w:numPr>
        <w:shd w:val="clear" w:color="auto" w:fill="FFFFFF"/>
        <w:tabs>
          <w:tab w:val="left" w:pos="1373"/>
        </w:tabs>
        <w:ind w:left="5" w:right="34" w:firstLine="883"/>
        <w:jc w:val="both"/>
        <w:rPr>
          <w:spacing w:val="-16"/>
          <w:sz w:val="24"/>
          <w:szCs w:val="24"/>
        </w:rPr>
      </w:pPr>
      <w:r w:rsidRPr="00CE5847">
        <w:rPr>
          <w:sz w:val="24"/>
          <w:szCs w:val="24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785B69" w:rsidRPr="00CE5847" w:rsidRDefault="00785B69" w:rsidP="00CE5847">
      <w:pPr>
        <w:numPr>
          <w:ilvl w:val="0"/>
          <w:numId w:val="4"/>
        </w:numPr>
        <w:shd w:val="clear" w:color="auto" w:fill="FFFFFF"/>
        <w:tabs>
          <w:tab w:val="left" w:pos="1373"/>
        </w:tabs>
        <w:ind w:left="5" w:right="43" w:firstLine="883"/>
        <w:jc w:val="both"/>
        <w:rPr>
          <w:spacing w:val="-16"/>
          <w:sz w:val="24"/>
          <w:szCs w:val="24"/>
        </w:rPr>
      </w:pPr>
      <w:r w:rsidRPr="00CE5847">
        <w:rPr>
          <w:sz w:val="24"/>
          <w:szCs w:val="24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785B69" w:rsidRPr="00CE5847" w:rsidRDefault="00785B69" w:rsidP="00CE5847">
      <w:pPr>
        <w:shd w:val="clear" w:color="auto" w:fill="FFFFFF"/>
        <w:tabs>
          <w:tab w:val="left" w:pos="1469"/>
        </w:tabs>
        <w:ind w:left="5" w:right="38" w:firstLine="878"/>
        <w:jc w:val="both"/>
        <w:rPr>
          <w:sz w:val="24"/>
          <w:szCs w:val="24"/>
        </w:rPr>
      </w:pPr>
      <w:r w:rsidRPr="00CE5847">
        <w:rPr>
          <w:spacing w:val="-15"/>
          <w:sz w:val="24"/>
          <w:szCs w:val="24"/>
        </w:rPr>
        <w:t>1.8.</w:t>
      </w:r>
      <w:r w:rsidRPr="00CE5847">
        <w:rPr>
          <w:sz w:val="24"/>
          <w:szCs w:val="24"/>
        </w:rPr>
        <w:tab/>
        <w:t>Ознакомление родителей (законных представителей) ребенка с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документами МБДОУ, указанными в п. 1.7 настоящих Правил, осуществляется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путем размещения копий документов на официальном сайте МБДОУ в сети</w:t>
      </w:r>
      <w:r w:rsidRPr="00CE5847">
        <w:rPr>
          <w:sz w:val="24"/>
          <w:szCs w:val="24"/>
        </w:rPr>
        <w:br/>
        <w:t>Интернет, на информационном стенде в МБДОУ.</w:t>
      </w:r>
    </w:p>
    <w:p w:rsidR="00785B69" w:rsidRPr="00CE5847" w:rsidRDefault="00785B69" w:rsidP="00CE5847">
      <w:pPr>
        <w:shd w:val="clear" w:color="auto" w:fill="FFFFFF"/>
        <w:ind w:right="38" w:firstLine="859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785B69" w:rsidRPr="00CE5847" w:rsidRDefault="00785B69" w:rsidP="00CE5847">
      <w:pPr>
        <w:shd w:val="clear" w:color="auto" w:fill="FFFFFF"/>
        <w:ind w:right="38"/>
        <w:jc w:val="center"/>
        <w:rPr>
          <w:sz w:val="24"/>
          <w:szCs w:val="24"/>
        </w:rPr>
      </w:pPr>
      <w:r w:rsidRPr="00CE5847">
        <w:rPr>
          <w:b/>
          <w:sz w:val="24"/>
          <w:szCs w:val="24"/>
        </w:rPr>
        <w:t>2.</w:t>
      </w:r>
      <w:r w:rsidRPr="00CE5847">
        <w:rPr>
          <w:sz w:val="24"/>
          <w:szCs w:val="24"/>
        </w:rPr>
        <w:t xml:space="preserve"> </w:t>
      </w:r>
      <w:r w:rsidRPr="00CE5847">
        <w:rPr>
          <w:b/>
          <w:bCs/>
          <w:sz w:val="24"/>
          <w:szCs w:val="24"/>
        </w:rPr>
        <w:t>Прием детей, впервые поступающих в МБДОУ.</w:t>
      </w:r>
    </w:p>
    <w:p w:rsidR="00785B69" w:rsidRPr="00CE5847" w:rsidRDefault="00785B69" w:rsidP="00CE5847">
      <w:pPr>
        <w:shd w:val="clear" w:color="auto" w:fill="FFFFFF"/>
        <w:tabs>
          <w:tab w:val="left" w:pos="1416"/>
        </w:tabs>
        <w:ind w:left="5" w:right="34" w:firstLine="854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2.1.</w:t>
      </w:r>
      <w:r w:rsidRPr="00CE5847">
        <w:rPr>
          <w:sz w:val="24"/>
          <w:szCs w:val="24"/>
        </w:rPr>
        <w:tab/>
        <w:t>Прием детей в МБДОУ осуществляется по личному заявлению</w:t>
      </w:r>
      <w:r w:rsidRPr="00CE5847">
        <w:rPr>
          <w:sz w:val="24"/>
          <w:szCs w:val="24"/>
        </w:rPr>
        <w:br/>
        <w:t>родителя (законного представителя) ребенка при предъявлении оригинала</w:t>
      </w:r>
      <w:r w:rsidRPr="00CE5847">
        <w:rPr>
          <w:sz w:val="24"/>
          <w:szCs w:val="24"/>
        </w:rPr>
        <w:br/>
        <w:t>документа, удостоверяющего личность родителя (законного представителя),</w:t>
      </w:r>
      <w:r w:rsidRPr="00CE5847">
        <w:rPr>
          <w:sz w:val="24"/>
          <w:szCs w:val="24"/>
        </w:rPr>
        <w:br/>
        <w:t>либо оригинала документа, удостоверяющего личность иностранного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гражданина и лица без гражданства в Российской Федерации в соответствии со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 xml:space="preserve">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E5847">
          <w:rPr>
            <w:sz w:val="24"/>
            <w:szCs w:val="24"/>
          </w:rPr>
          <w:t>2002 г</w:t>
        </w:r>
      </w:smartTag>
      <w:r w:rsidRPr="00CE5847">
        <w:rPr>
          <w:sz w:val="24"/>
          <w:szCs w:val="24"/>
        </w:rPr>
        <w:t>. № 115-ФЗ «О правовом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положении иностранных граждан в Российской Федерации».</w:t>
      </w:r>
    </w:p>
    <w:p w:rsidR="00785B69" w:rsidRPr="00CE5847" w:rsidRDefault="00785B69" w:rsidP="00CE5847">
      <w:pPr>
        <w:shd w:val="clear" w:color="auto" w:fill="FFFFFF"/>
        <w:tabs>
          <w:tab w:val="left" w:pos="1858"/>
        </w:tabs>
        <w:ind w:left="24" w:right="24" w:firstLine="850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2.2.</w:t>
      </w:r>
      <w:r w:rsidRPr="00CE5847">
        <w:rPr>
          <w:sz w:val="24"/>
          <w:szCs w:val="24"/>
        </w:rPr>
        <w:tab/>
        <w:t>Основанием для . приема заявления родителей (законных</w:t>
      </w:r>
      <w:r w:rsidRPr="00CE5847">
        <w:rPr>
          <w:sz w:val="24"/>
          <w:szCs w:val="24"/>
        </w:rPr>
        <w:br/>
        <w:t>представителей) ребенка в МБДОУ является протокол Комиссии по</w:t>
      </w:r>
      <w:r w:rsidRPr="00CE5847">
        <w:rPr>
          <w:sz w:val="24"/>
          <w:szCs w:val="24"/>
        </w:rPr>
        <w:br/>
        <w:t>комплектованию образовательных учреждений, реализующих основную</w:t>
      </w:r>
      <w:r w:rsidRPr="00CE5847">
        <w:rPr>
          <w:sz w:val="24"/>
          <w:szCs w:val="24"/>
        </w:rPr>
        <w:br/>
        <w:t>общеобразовательную программу дошкольного образования Исполнительного</w:t>
      </w:r>
    </w:p>
    <w:p w:rsidR="00785B69" w:rsidRPr="00CE5847" w:rsidRDefault="00785B69" w:rsidP="00CE5847">
      <w:pPr>
        <w:shd w:val="clear" w:color="auto" w:fill="FFFFFF"/>
        <w:tabs>
          <w:tab w:val="left" w:leader="underscore" w:pos="3048"/>
        </w:tabs>
        <w:ind w:left="48"/>
        <w:rPr>
          <w:sz w:val="24"/>
          <w:szCs w:val="24"/>
        </w:rPr>
      </w:pPr>
      <w:r w:rsidRPr="00CE5847">
        <w:rPr>
          <w:spacing w:val="-3"/>
          <w:sz w:val="24"/>
          <w:szCs w:val="24"/>
        </w:rPr>
        <w:t>Комитета</w:t>
      </w:r>
      <w:r w:rsidRPr="00CE5847">
        <w:rPr>
          <w:sz w:val="24"/>
          <w:szCs w:val="24"/>
        </w:rPr>
        <w:t xml:space="preserve"> Пестречинского </w:t>
      </w:r>
      <w:r w:rsidRPr="00CE5847">
        <w:rPr>
          <w:spacing w:val="-1"/>
          <w:sz w:val="24"/>
          <w:szCs w:val="24"/>
        </w:rPr>
        <w:t xml:space="preserve">муниципального района Республики Татарстан (далее </w:t>
      </w:r>
      <w:r w:rsidRPr="00CE5847">
        <w:rPr>
          <w:sz w:val="24"/>
          <w:szCs w:val="24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785B69" w:rsidRPr="00CE5847" w:rsidRDefault="00785B69" w:rsidP="00CE5847">
      <w:pPr>
        <w:shd w:val="clear" w:color="auto" w:fill="FFFFFF"/>
        <w:tabs>
          <w:tab w:val="left" w:pos="1550"/>
        </w:tabs>
        <w:ind w:left="53" w:firstLine="859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2.3.</w:t>
      </w:r>
      <w:r w:rsidRPr="00CE5847">
        <w:rPr>
          <w:sz w:val="24"/>
          <w:szCs w:val="24"/>
        </w:rPr>
        <w:tab/>
        <w:t>МБДОУ осуществляет прием заявления родителей (законных</w:t>
      </w:r>
      <w:r w:rsidRPr="00CE5847">
        <w:rPr>
          <w:sz w:val="24"/>
          <w:szCs w:val="24"/>
        </w:rPr>
        <w:br/>
        <w:t>представителей) ребенка: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right="5" w:firstLine="850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в форме электронного документа с использованием информационно-</w:t>
      </w:r>
      <w:r w:rsidRPr="00CE5847">
        <w:rPr>
          <w:sz w:val="24"/>
          <w:szCs w:val="24"/>
        </w:rPr>
        <w:t>телекоммуникационных сетей общего пользования;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в форме документа на бумажном носителе.</w:t>
      </w:r>
    </w:p>
    <w:p w:rsidR="00785B69" w:rsidRPr="00CE5847" w:rsidRDefault="00785B69" w:rsidP="00CE5847">
      <w:pPr>
        <w:shd w:val="clear" w:color="auto" w:fill="FFFFFF"/>
        <w:tabs>
          <w:tab w:val="left" w:pos="1363"/>
        </w:tabs>
        <w:ind w:left="5" w:firstLine="859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2.4.</w:t>
      </w:r>
      <w:r w:rsidRPr="00CE5847">
        <w:rPr>
          <w:sz w:val="24"/>
          <w:szCs w:val="24"/>
        </w:rPr>
        <w:tab/>
      </w:r>
      <w:r w:rsidRPr="00CE5847">
        <w:rPr>
          <w:spacing w:val="-2"/>
          <w:sz w:val="24"/>
          <w:szCs w:val="24"/>
        </w:rPr>
        <w:t>Заявление в форме электронного документа заполняется родителями</w:t>
      </w:r>
      <w:r w:rsidRPr="00CE5847">
        <w:rPr>
          <w:spacing w:val="-2"/>
          <w:sz w:val="24"/>
          <w:szCs w:val="24"/>
        </w:rPr>
        <w:br/>
      </w:r>
      <w:r w:rsidRPr="00CE5847">
        <w:rPr>
          <w:sz w:val="24"/>
          <w:szCs w:val="24"/>
        </w:rPr>
        <w:t>(законными представителями) ребенка на официальном сайте МБДОУ в сети</w:t>
      </w:r>
      <w:r w:rsidRPr="00CE5847">
        <w:rPr>
          <w:sz w:val="24"/>
          <w:szCs w:val="24"/>
        </w:rPr>
        <w:br/>
        <w:t>«Интернет». В связи с тем, что в электронном заявлении отсутствует подпись</w:t>
      </w:r>
      <w:r w:rsidRPr="00CE5847">
        <w:rPr>
          <w:sz w:val="24"/>
          <w:szCs w:val="24"/>
        </w:rPr>
        <w:br/>
        <w:t>родителей (законных представителей), заявление заверяется их подписью при</w:t>
      </w:r>
      <w:r w:rsidRPr="00CE5847">
        <w:rPr>
          <w:sz w:val="24"/>
          <w:szCs w:val="24"/>
        </w:rPr>
        <w:br/>
        <w:t>представлении в МБДОУ всех необходимых документов. При регистрации</w:t>
      </w:r>
      <w:r w:rsidRPr="00CE5847">
        <w:rPr>
          <w:sz w:val="24"/>
          <w:szCs w:val="24"/>
        </w:rPr>
        <w:br/>
        <w:t>заявлений, поданных в электронном виде, в журнале регистрации заявлений о</w:t>
      </w:r>
      <w:r w:rsidRPr="00CE5847">
        <w:rPr>
          <w:sz w:val="24"/>
          <w:szCs w:val="24"/>
        </w:rPr>
        <w:br/>
        <w:t>приеме в МБДОУ указываются две даты:</w:t>
      </w:r>
    </w:p>
    <w:p w:rsidR="00785B69" w:rsidRPr="00CE5847" w:rsidRDefault="00785B69" w:rsidP="00CE5847">
      <w:pPr>
        <w:shd w:val="clear" w:color="auto" w:fill="FFFFFF"/>
        <w:ind w:left="859"/>
        <w:rPr>
          <w:sz w:val="24"/>
          <w:szCs w:val="24"/>
        </w:rPr>
      </w:pPr>
      <w:r w:rsidRPr="00CE5847">
        <w:rPr>
          <w:sz w:val="24"/>
          <w:szCs w:val="24"/>
        </w:rPr>
        <w:t>-1-я - дата заполнения подачи заявления (отсылки заявления);</w:t>
      </w:r>
    </w:p>
    <w:p w:rsidR="00785B69" w:rsidRPr="00CE5847" w:rsidRDefault="00785B69" w:rsidP="00CE5847">
      <w:p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CE5847">
        <w:rPr>
          <w:sz w:val="24"/>
          <w:szCs w:val="24"/>
        </w:rPr>
        <w:t>-</w:t>
      </w:r>
      <w:r w:rsidRPr="00CE5847">
        <w:rPr>
          <w:sz w:val="24"/>
          <w:szCs w:val="24"/>
        </w:rPr>
        <w:tab/>
        <w:t>2-я - дата представления всех необходимых документов.</w:t>
      </w:r>
    </w:p>
    <w:p w:rsidR="00785B69" w:rsidRPr="00CE5847" w:rsidRDefault="00785B69" w:rsidP="00CE5847">
      <w:pPr>
        <w:shd w:val="clear" w:color="auto" w:fill="FFFFFF"/>
        <w:tabs>
          <w:tab w:val="left" w:pos="1450"/>
        </w:tabs>
        <w:ind w:left="5" w:right="5" w:firstLine="845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2.5.</w:t>
      </w:r>
      <w:r w:rsidRPr="00CE5847">
        <w:rPr>
          <w:sz w:val="24"/>
          <w:szCs w:val="24"/>
        </w:rPr>
        <w:tab/>
        <w:t>В заявлении родителями (законными представителями) ребенка</w:t>
      </w:r>
      <w:r w:rsidRPr="00CE5847">
        <w:rPr>
          <w:sz w:val="24"/>
          <w:szCs w:val="24"/>
        </w:rPr>
        <w:br/>
        <w:t>указываются следующие сведения:</w:t>
      </w:r>
    </w:p>
    <w:p w:rsidR="00785B69" w:rsidRPr="00CE5847" w:rsidRDefault="00785B69" w:rsidP="00CE5847">
      <w:pPr>
        <w:shd w:val="clear" w:color="auto" w:fill="FFFFFF"/>
        <w:tabs>
          <w:tab w:val="left" w:pos="1147"/>
        </w:tabs>
        <w:ind w:left="859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а)</w:t>
      </w:r>
      <w:r w:rsidRPr="00CE5847">
        <w:rPr>
          <w:sz w:val="24"/>
          <w:szCs w:val="24"/>
        </w:rPr>
        <w:tab/>
        <w:t>фамилия, имя, отчество (последнее - при наличии) ребенка;</w:t>
      </w:r>
    </w:p>
    <w:p w:rsidR="00785B69" w:rsidRPr="00CE5847" w:rsidRDefault="00785B69" w:rsidP="00CE5847">
      <w:pPr>
        <w:shd w:val="clear" w:color="auto" w:fill="FFFFFF"/>
        <w:tabs>
          <w:tab w:val="left" w:pos="1147"/>
        </w:tabs>
        <w:ind w:left="859"/>
        <w:rPr>
          <w:sz w:val="24"/>
          <w:szCs w:val="24"/>
        </w:rPr>
      </w:pPr>
      <w:r w:rsidRPr="00CE5847">
        <w:rPr>
          <w:spacing w:val="-9"/>
          <w:sz w:val="24"/>
          <w:szCs w:val="24"/>
        </w:rPr>
        <w:t>б)</w:t>
      </w:r>
      <w:r w:rsidRPr="00CE5847">
        <w:rPr>
          <w:sz w:val="24"/>
          <w:szCs w:val="24"/>
        </w:rPr>
        <w:tab/>
        <w:t>дата и место рождения ребенка;</w:t>
      </w:r>
    </w:p>
    <w:p w:rsidR="00785B69" w:rsidRPr="00CE5847" w:rsidRDefault="00785B69" w:rsidP="00CE5847">
      <w:pPr>
        <w:shd w:val="clear" w:color="auto" w:fill="FFFFFF"/>
        <w:tabs>
          <w:tab w:val="left" w:pos="1296"/>
        </w:tabs>
        <w:ind w:left="5" w:right="14" w:firstLine="845"/>
        <w:jc w:val="both"/>
        <w:rPr>
          <w:sz w:val="24"/>
          <w:szCs w:val="24"/>
        </w:rPr>
      </w:pPr>
      <w:r w:rsidRPr="00CE5847">
        <w:rPr>
          <w:spacing w:val="-7"/>
          <w:sz w:val="24"/>
          <w:szCs w:val="24"/>
        </w:rPr>
        <w:t>в)</w:t>
      </w:r>
      <w:r w:rsidRPr="00CE5847">
        <w:rPr>
          <w:sz w:val="24"/>
          <w:szCs w:val="24"/>
        </w:rPr>
        <w:tab/>
        <w:t>фамилия, имя, отчество (последнее - при наличии) родителей</w:t>
      </w:r>
      <w:r w:rsidRPr="00CE5847">
        <w:rPr>
          <w:sz w:val="24"/>
          <w:szCs w:val="24"/>
        </w:rPr>
        <w:br/>
        <w:t>(законных представителей) ребенка;</w:t>
      </w:r>
    </w:p>
    <w:p w:rsidR="00785B69" w:rsidRPr="00CE5847" w:rsidRDefault="00785B69" w:rsidP="00CE5847">
      <w:pPr>
        <w:shd w:val="clear" w:color="auto" w:fill="FFFFFF"/>
        <w:tabs>
          <w:tab w:val="left" w:pos="1296"/>
        </w:tabs>
        <w:ind w:left="5" w:right="14" w:firstLine="845"/>
        <w:jc w:val="both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г)</w:t>
      </w:r>
      <w:r w:rsidRPr="00CE5847">
        <w:rPr>
          <w:sz w:val="24"/>
          <w:szCs w:val="24"/>
        </w:rPr>
        <w:tab/>
        <w:t>адрес места жительства ребенка, его родителей (законных</w:t>
      </w:r>
      <w:r w:rsidRPr="00CE5847">
        <w:rPr>
          <w:sz w:val="24"/>
          <w:szCs w:val="24"/>
        </w:rPr>
        <w:br/>
        <w:t>представителей);</w:t>
      </w:r>
    </w:p>
    <w:p w:rsidR="00785B69" w:rsidRPr="00CE5847" w:rsidRDefault="00785B69" w:rsidP="00CE5847">
      <w:pPr>
        <w:shd w:val="clear" w:color="auto" w:fill="FFFFFF"/>
        <w:tabs>
          <w:tab w:val="left" w:pos="1157"/>
        </w:tabs>
        <w:ind w:left="845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д)</w:t>
      </w:r>
      <w:r w:rsidRPr="00CE5847">
        <w:rPr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контактные телефоны родителей (законных представителей) ребенка.</w:t>
      </w:r>
    </w:p>
    <w:p w:rsidR="00785B69" w:rsidRPr="00CE5847" w:rsidRDefault="00785B69" w:rsidP="00CE5847">
      <w:pPr>
        <w:shd w:val="clear" w:color="auto" w:fill="FFFFFF"/>
        <w:tabs>
          <w:tab w:val="left" w:pos="1450"/>
        </w:tabs>
        <w:ind w:left="5" w:right="14" w:firstLine="845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2.6.</w:t>
      </w:r>
      <w:r w:rsidRPr="00CE5847">
        <w:rPr>
          <w:sz w:val="24"/>
          <w:szCs w:val="24"/>
        </w:rPr>
        <w:tab/>
        <w:t>Независимо от формы подачи заявления (в электронном или</w:t>
      </w:r>
      <w:r w:rsidRPr="00CE5847">
        <w:rPr>
          <w:sz w:val="24"/>
          <w:szCs w:val="24"/>
        </w:rPr>
        <w:br/>
        <w:t>бумажном виде) родители (законные представители) детей заполняют</w:t>
      </w:r>
      <w:r w:rsidRPr="00CE5847">
        <w:rPr>
          <w:sz w:val="24"/>
          <w:szCs w:val="24"/>
        </w:rPr>
        <w:br/>
        <w:t>соответствующий бланк (шаблон) заявления, размещенный на официальном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сайте МБДОУ в сети Интернет, на информационном стенде МБДОУ.</w:t>
      </w:r>
    </w:p>
    <w:p w:rsidR="00785B69" w:rsidRPr="00CE5847" w:rsidRDefault="00785B69" w:rsidP="00CE5847">
      <w:pPr>
        <w:shd w:val="clear" w:color="auto" w:fill="FFFFFF"/>
        <w:tabs>
          <w:tab w:val="left" w:pos="1579"/>
        </w:tabs>
        <w:ind w:right="19" w:firstLine="850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2.7.</w:t>
      </w:r>
      <w:r w:rsidRPr="00CE5847">
        <w:rPr>
          <w:sz w:val="24"/>
          <w:szCs w:val="24"/>
        </w:rPr>
        <w:tab/>
        <w:t>Для зачисления ребенка в МБДОУ родители (законные</w:t>
      </w:r>
      <w:r w:rsidRPr="00CE5847">
        <w:rPr>
          <w:sz w:val="24"/>
          <w:szCs w:val="24"/>
        </w:rPr>
        <w:br/>
        <w:t>представители) детей, проживающих на закрепленной территории,</w:t>
      </w:r>
      <w:r w:rsidRPr="00CE5847">
        <w:rPr>
          <w:sz w:val="24"/>
          <w:szCs w:val="24"/>
        </w:rPr>
        <w:br/>
        <w:t>дополнительно предъявляют следующие документы: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right="19" w:firstLine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right="10" w:firstLine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CE5847">
        <w:rPr>
          <w:sz w:val="24"/>
          <w:szCs w:val="24"/>
        </w:rPr>
        <w:t>медицинское заключение.</w:t>
      </w:r>
    </w:p>
    <w:p w:rsidR="00785B69" w:rsidRPr="00CE5847" w:rsidRDefault="00785B69" w:rsidP="00CE5847">
      <w:pPr>
        <w:shd w:val="clear" w:color="auto" w:fill="FFFFFF"/>
        <w:tabs>
          <w:tab w:val="left" w:pos="1579"/>
        </w:tabs>
        <w:ind w:right="10" w:firstLine="850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2.8.</w:t>
      </w:r>
      <w:r w:rsidRPr="00CE5847">
        <w:rPr>
          <w:sz w:val="24"/>
          <w:szCs w:val="24"/>
        </w:rPr>
        <w:tab/>
        <w:t>Для зачисления ребенка в МБДОУ родители (законные</w:t>
      </w:r>
      <w:r w:rsidRPr="00CE5847">
        <w:rPr>
          <w:sz w:val="24"/>
          <w:szCs w:val="24"/>
        </w:rPr>
        <w:br/>
        <w:t>представители) детей, не проживающих на закрепленной территории,</w:t>
      </w:r>
      <w:r w:rsidRPr="00CE5847">
        <w:rPr>
          <w:sz w:val="24"/>
          <w:szCs w:val="24"/>
        </w:rPr>
        <w:br/>
        <w:t>дополнительно предъявляют следующие документы: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свидетельство о рождении ребенка;</w:t>
      </w:r>
    </w:p>
    <w:p w:rsidR="00785B69" w:rsidRPr="00CE5847" w:rsidRDefault="00785B69" w:rsidP="00CE5847">
      <w:pPr>
        <w:numPr>
          <w:ilvl w:val="0"/>
          <w:numId w:val="1"/>
        </w:numPr>
        <w:shd w:val="clear" w:color="auto" w:fill="FFFFFF"/>
        <w:tabs>
          <w:tab w:val="left" w:pos="1133"/>
        </w:tabs>
        <w:ind w:left="850"/>
        <w:rPr>
          <w:sz w:val="24"/>
          <w:szCs w:val="24"/>
        </w:rPr>
      </w:pPr>
      <w:r w:rsidRPr="00CE5847">
        <w:rPr>
          <w:sz w:val="24"/>
          <w:szCs w:val="24"/>
        </w:rPr>
        <w:t>медицинское заключение.</w:t>
      </w:r>
    </w:p>
    <w:p w:rsidR="00785B69" w:rsidRPr="00CE5847" w:rsidRDefault="00785B69" w:rsidP="00CE5847">
      <w:pPr>
        <w:shd w:val="clear" w:color="auto" w:fill="FFFFFF"/>
        <w:tabs>
          <w:tab w:val="left" w:pos="1675"/>
        </w:tabs>
        <w:ind w:left="24" w:firstLine="845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2.9.</w:t>
      </w:r>
      <w:r w:rsidRPr="00CE5847">
        <w:rPr>
          <w:sz w:val="24"/>
          <w:szCs w:val="24"/>
        </w:rPr>
        <w:tab/>
        <w:t>Родители (законные представители) детей, являющихся</w:t>
      </w:r>
      <w:r w:rsidRPr="00CE5847">
        <w:rPr>
          <w:sz w:val="24"/>
          <w:szCs w:val="24"/>
        </w:rPr>
        <w:br/>
        <w:t>иностранными гражданами или лицами без гражданства, дополнительно</w:t>
      </w:r>
      <w:r w:rsidRPr="00CE5847">
        <w:rPr>
          <w:sz w:val="24"/>
          <w:szCs w:val="24"/>
        </w:rPr>
        <w:br/>
        <w:t>предъявляют следующие документы:</w:t>
      </w:r>
    </w:p>
    <w:p w:rsidR="00785B69" w:rsidRPr="00CE5847" w:rsidRDefault="00785B69" w:rsidP="00CE5847">
      <w:pPr>
        <w:numPr>
          <w:ilvl w:val="0"/>
          <w:numId w:val="5"/>
        </w:numPr>
        <w:shd w:val="clear" w:color="auto" w:fill="FFFFFF"/>
        <w:tabs>
          <w:tab w:val="left" w:pos="1162"/>
        </w:tabs>
        <w:ind w:left="893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свидетельство о рождении ребенка;</w:t>
      </w:r>
    </w:p>
    <w:p w:rsidR="00785B69" w:rsidRPr="00CE5847" w:rsidRDefault="00785B69" w:rsidP="00CE5847">
      <w:pPr>
        <w:numPr>
          <w:ilvl w:val="0"/>
          <w:numId w:val="5"/>
        </w:numPr>
        <w:shd w:val="clear" w:color="auto" w:fill="FFFFFF"/>
        <w:tabs>
          <w:tab w:val="left" w:pos="1162"/>
        </w:tabs>
        <w:ind w:left="29" w:right="34" w:firstLine="864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785B69" w:rsidRPr="00CE5847" w:rsidRDefault="00785B69" w:rsidP="00CE5847">
      <w:pPr>
        <w:numPr>
          <w:ilvl w:val="0"/>
          <w:numId w:val="5"/>
        </w:numPr>
        <w:shd w:val="clear" w:color="auto" w:fill="FFFFFF"/>
        <w:tabs>
          <w:tab w:val="left" w:pos="1162"/>
        </w:tabs>
        <w:ind w:left="29" w:right="34" w:firstLine="864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785B69" w:rsidRPr="00CE5847" w:rsidRDefault="00785B69" w:rsidP="00CE5847">
      <w:pPr>
        <w:numPr>
          <w:ilvl w:val="0"/>
          <w:numId w:val="5"/>
        </w:numPr>
        <w:shd w:val="clear" w:color="auto" w:fill="FFFFFF"/>
        <w:tabs>
          <w:tab w:val="left" w:pos="1162"/>
        </w:tabs>
        <w:ind w:left="893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медицинское заключение.</w:t>
      </w:r>
    </w:p>
    <w:p w:rsidR="00785B69" w:rsidRPr="00CE5847" w:rsidRDefault="00785B69" w:rsidP="00CE5847">
      <w:pPr>
        <w:numPr>
          <w:ilvl w:val="0"/>
          <w:numId w:val="6"/>
        </w:numPr>
        <w:shd w:val="clear" w:color="auto" w:fill="FFFFFF"/>
        <w:tabs>
          <w:tab w:val="left" w:pos="1517"/>
        </w:tabs>
        <w:ind w:left="24" w:right="24" w:firstLine="840"/>
        <w:jc w:val="both"/>
        <w:rPr>
          <w:spacing w:val="-5"/>
          <w:sz w:val="24"/>
          <w:szCs w:val="24"/>
        </w:rPr>
      </w:pPr>
      <w:r w:rsidRPr="00CE5847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85B69" w:rsidRPr="00CE5847" w:rsidRDefault="00785B69" w:rsidP="00CE5847">
      <w:pPr>
        <w:numPr>
          <w:ilvl w:val="0"/>
          <w:numId w:val="6"/>
        </w:numPr>
        <w:shd w:val="clear" w:color="auto" w:fill="FFFFFF"/>
        <w:tabs>
          <w:tab w:val="left" w:pos="1517"/>
        </w:tabs>
        <w:ind w:left="24" w:right="24" w:firstLine="840"/>
        <w:jc w:val="both"/>
        <w:rPr>
          <w:spacing w:val="-5"/>
          <w:sz w:val="24"/>
          <w:szCs w:val="24"/>
        </w:rPr>
      </w:pPr>
      <w:r w:rsidRPr="00CE5847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785B69" w:rsidRPr="00CE5847" w:rsidRDefault="00785B69" w:rsidP="00CE5847">
      <w:pPr>
        <w:shd w:val="clear" w:color="auto" w:fill="FFFFFF"/>
        <w:tabs>
          <w:tab w:val="left" w:pos="1690"/>
        </w:tabs>
        <w:ind w:left="29" w:right="29" w:firstLine="835"/>
        <w:jc w:val="both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2.12.</w:t>
      </w:r>
      <w:r w:rsidRPr="00CE5847">
        <w:rPr>
          <w:sz w:val="24"/>
          <w:szCs w:val="24"/>
        </w:rPr>
        <w:tab/>
        <w:t>Требование предоставления других документов в качестве</w:t>
      </w:r>
      <w:r w:rsidRPr="00CE5847">
        <w:rPr>
          <w:sz w:val="24"/>
          <w:szCs w:val="24"/>
        </w:rPr>
        <w:br/>
        <w:t>основания для приема детей в МБДОУ не допускается.</w:t>
      </w:r>
    </w:p>
    <w:p w:rsidR="00785B69" w:rsidRPr="00CE5847" w:rsidRDefault="00785B69" w:rsidP="00CE5847">
      <w:pPr>
        <w:shd w:val="clear" w:color="auto" w:fill="FFFFFF"/>
        <w:tabs>
          <w:tab w:val="left" w:pos="1526"/>
        </w:tabs>
        <w:ind w:left="14" w:right="24" w:firstLine="845"/>
        <w:jc w:val="both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2.13.</w:t>
      </w:r>
      <w:r w:rsidRPr="00CE5847">
        <w:rPr>
          <w:sz w:val="24"/>
          <w:szCs w:val="24"/>
        </w:rPr>
        <w:tab/>
        <w:t>Факт ознакомления родителей (законных представителей) ребенка</w:t>
      </w:r>
      <w:r w:rsidRPr="00CE5847">
        <w:rPr>
          <w:sz w:val="24"/>
          <w:szCs w:val="24"/>
        </w:rPr>
        <w:br/>
        <w:t>с документами, указанными в п. 1.7 Правил, фиксируется в заявлении о приеме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и заверяется личной подписью родителей (законных представителей) ребенка.</w:t>
      </w:r>
    </w:p>
    <w:p w:rsidR="00785B69" w:rsidRPr="00CE5847" w:rsidRDefault="00785B69" w:rsidP="00CE5847">
      <w:pPr>
        <w:shd w:val="clear" w:color="auto" w:fill="FFFFFF"/>
        <w:tabs>
          <w:tab w:val="left" w:pos="1738"/>
        </w:tabs>
        <w:ind w:left="10" w:right="24" w:firstLine="850"/>
        <w:jc w:val="both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2.14.</w:t>
      </w:r>
      <w:r w:rsidRPr="00CE5847">
        <w:rPr>
          <w:sz w:val="24"/>
          <w:szCs w:val="24"/>
        </w:rPr>
        <w:tab/>
        <w:t>Подписью родителей (законных представителей) ребенка</w:t>
      </w:r>
      <w:r w:rsidRPr="00CE5847">
        <w:rPr>
          <w:sz w:val="24"/>
          <w:szCs w:val="24"/>
        </w:rPr>
        <w:br/>
        <w:t>фиксируется также согласие на обработку их персональных данных и</w:t>
      </w:r>
      <w:r w:rsidRPr="00CE5847">
        <w:rPr>
          <w:sz w:val="24"/>
          <w:szCs w:val="24"/>
        </w:rPr>
        <w:br/>
        <w:t>персональных данных ребенка в порядке, установленном законодательством</w:t>
      </w:r>
      <w:r w:rsidRPr="00CE5847">
        <w:rPr>
          <w:sz w:val="24"/>
          <w:szCs w:val="24"/>
        </w:rPr>
        <w:br/>
        <w:t>Российской Федерации (путем заполнения соответствующего заявления).</w:t>
      </w:r>
    </w:p>
    <w:p w:rsidR="00785B69" w:rsidRPr="00CE5847" w:rsidRDefault="00785B69" w:rsidP="00CE5847">
      <w:pPr>
        <w:shd w:val="clear" w:color="auto" w:fill="FFFFFF"/>
        <w:tabs>
          <w:tab w:val="left" w:pos="1920"/>
        </w:tabs>
        <w:ind w:right="24" w:firstLine="854"/>
        <w:jc w:val="both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2.15.</w:t>
      </w:r>
      <w:r w:rsidRPr="00CE5847">
        <w:rPr>
          <w:sz w:val="24"/>
          <w:szCs w:val="24"/>
        </w:rPr>
        <w:tab/>
        <w:t>Документы, представленные родителями (законными</w:t>
      </w:r>
      <w:r w:rsidRPr="00CE5847">
        <w:rPr>
          <w:sz w:val="24"/>
          <w:szCs w:val="24"/>
        </w:rPr>
        <w:br/>
        <w:t>представителями) детей, регистрируются в журнале приема заявлений. После</w:t>
      </w:r>
      <w:r w:rsidRPr="00CE5847">
        <w:rPr>
          <w:sz w:val="24"/>
          <w:szCs w:val="24"/>
        </w:rPr>
        <w:br/>
        <w:t>регистрации заявления родителям (законным представителям) детей выдается</w:t>
      </w:r>
      <w:r w:rsidRPr="00CE5847">
        <w:rPr>
          <w:sz w:val="24"/>
          <w:szCs w:val="24"/>
        </w:rPr>
        <w:br/>
        <w:t>расписка в получении документов, содержащая информацию о</w:t>
      </w:r>
      <w:r w:rsidRPr="00CE5847">
        <w:rPr>
          <w:sz w:val="24"/>
          <w:szCs w:val="24"/>
        </w:rPr>
        <w:br/>
        <w:t>регистрационном номере заявления о приеме ребенка в МБДОУ, о перечне</w:t>
      </w:r>
      <w:r w:rsidRPr="00CE5847">
        <w:rPr>
          <w:sz w:val="24"/>
          <w:szCs w:val="24"/>
        </w:rPr>
        <w:br/>
        <w:t>представленных документов. Расписка заверяется подписью заведующего</w:t>
      </w:r>
      <w:r w:rsidRPr="00CE5847">
        <w:rPr>
          <w:sz w:val="24"/>
          <w:szCs w:val="24"/>
        </w:rPr>
        <w:br/>
        <w:t>МБДОУ и печатью МБДОУ.</w:t>
      </w:r>
    </w:p>
    <w:p w:rsidR="00785B69" w:rsidRPr="00CE5847" w:rsidRDefault="00785B69" w:rsidP="00CE5847">
      <w:pPr>
        <w:shd w:val="clear" w:color="auto" w:fill="FFFFFF"/>
        <w:tabs>
          <w:tab w:val="left" w:pos="1536"/>
        </w:tabs>
        <w:ind w:left="19" w:right="19" w:firstLine="840"/>
        <w:jc w:val="both"/>
        <w:rPr>
          <w:sz w:val="24"/>
          <w:szCs w:val="24"/>
        </w:rPr>
      </w:pPr>
      <w:r w:rsidRPr="00CE5847">
        <w:rPr>
          <w:spacing w:val="-5"/>
          <w:sz w:val="24"/>
          <w:szCs w:val="24"/>
        </w:rPr>
        <w:t>2.16.</w:t>
      </w:r>
      <w:r w:rsidRPr="00CE5847">
        <w:rPr>
          <w:sz w:val="24"/>
          <w:szCs w:val="24"/>
        </w:rPr>
        <w:tab/>
        <w:t>В случае, если на момент подачи заявления о приеме в МБДОУ</w:t>
      </w:r>
      <w:r w:rsidRPr="00CE5847">
        <w:rPr>
          <w:sz w:val="24"/>
          <w:szCs w:val="24"/>
        </w:rPr>
        <w:br/>
        <w:t>предъявлены не все необходимые документы, указанные в п.п. 2.7-2.9</w:t>
      </w:r>
      <w:r w:rsidRPr="00CE5847">
        <w:rPr>
          <w:sz w:val="24"/>
          <w:szCs w:val="24"/>
        </w:rPr>
        <w:br/>
        <w:t>настоящих Правил, в журнале регистрации делается соответствующая отметка.</w:t>
      </w:r>
      <w:r w:rsidRPr="00CE5847">
        <w:rPr>
          <w:sz w:val="24"/>
          <w:szCs w:val="24"/>
        </w:rPr>
        <w:br/>
        <w:t>При регистрации подобных заявлений в журнале регистрации заявлений о</w:t>
      </w:r>
      <w:r w:rsidRPr="00CE5847">
        <w:rPr>
          <w:sz w:val="24"/>
          <w:szCs w:val="24"/>
        </w:rPr>
        <w:br/>
        <w:t>приеме в МБДОУ указываются две даты:</w:t>
      </w:r>
    </w:p>
    <w:p w:rsidR="00785B69" w:rsidRPr="00CE5847" w:rsidRDefault="00785B69" w:rsidP="00CE5847">
      <w:pPr>
        <w:shd w:val="clear" w:color="auto" w:fill="FFFFFF"/>
        <w:ind w:left="874"/>
        <w:rPr>
          <w:sz w:val="24"/>
          <w:szCs w:val="24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8240;visibility:visible;mso-position-horizontal-relative:margin" from="553.15pt,.7pt" to="553.15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" o:allowincell="f" strokeweight=".5pt">
            <w10:wrap anchorx="margin"/>
          </v:line>
        </w:pict>
      </w:r>
      <w:r w:rsidRPr="00CE5847">
        <w:rPr>
          <w:sz w:val="24"/>
          <w:szCs w:val="24"/>
        </w:rPr>
        <w:t>-1-я - дата подачи заявления;</w:t>
      </w:r>
    </w:p>
    <w:p w:rsidR="00785B69" w:rsidRPr="00CE5847" w:rsidRDefault="00785B69" w:rsidP="00CE5847">
      <w:pPr>
        <w:shd w:val="clear" w:color="auto" w:fill="FFFFFF"/>
        <w:tabs>
          <w:tab w:val="left" w:pos="1147"/>
        </w:tabs>
        <w:ind w:left="874"/>
        <w:rPr>
          <w:sz w:val="24"/>
          <w:szCs w:val="24"/>
        </w:rPr>
      </w:pPr>
      <w:r w:rsidRPr="00CE5847">
        <w:rPr>
          <w:sz w:val="24"/>
          <w:szCs w:val="24"/>
        </w:rPr>
        <w:t>-</w:t>
      </w:r>
      <w:r w:rsidRPr="00CE5847">
        <w:rPr>
          <w:sz w:val="24"/>
          <w:szCs w:val="24"/>
        </w:rPr>
        <w:tab/>
        <w:t>2-я - дата представления всех необходимых документов.</w:t>
      </w:r>
      <w:r w:rsidRPr="00CE5847">
        <w:rPr>
          <w:sz w:val="24"/>
          <w:szCs w:val="24"/>
        </w:rPr>
        <w:br/>
        <w:t>Отсутствие документа (документов) не может быть основанием для</w:t>
      </w:r>
    </w:p>
    <w:p w:rsidR="00785B69" w:rsidRPr="00CE5847" w:rsidRDefault="00785B69" w:rsidP="00CE5847">
      <w:pPr>
        <w:shd w:val="clear" w:color="auto" w:fill="FFFFFF"/>
        <w:ind w:left="72" w:right="19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отказа в приеме заявления. Однако приказ о зачислении детей в данном случае, </w:t>
      </w:r>
      <w:r w:rsidRPr="00CE5847">
        <w:rPr>
          <w:spacing w:val="-2"/>
          <w:sz w:val="24"/>
          <w:szCs w:val="24"/>
        </w:rPr>
        <w:t xml:space="preserve">а также при подаче заявления в электронном виде, издается в течение 3 рабочих </w:t>
      </w:r>
      <w:r w:rsidRPr="00CE5847">
        <w:rPr>
          <w:sz w:val="24"/>
          <w:szCs w:val="24"/>
        </w:rPr>
        <w:t>дней после представления всех необходимых документов.</w:t>
      </w:r>
    </w:p>
    <w:p w:rsidR="00785B69" w:rsidRPr="00CE5847" w:rsidRDefault="00785B69" w:rsidP="00CE5847">
      <w:pPr>
        <w:shd w:val="clear" w:color="auto" w:fill="FFFFFF"/>
        <w:ind w:left="62" w:right="10" w:firstLine="854"/>
        <w:jc w:val="both"/>
        <w:rPr>
          <w:sz w:val="24"/>
          <w:szCs w:val="24"/>
        </w:rPr>
      </w:pPr>
      <w:r w:rsidRPr="00CE5847">
        <w:rPr>
          <w:sz w:val="24"/>
          <w:szCs w:val="24"/>
        </w:rPr>
        <w:t xml:space="preserve">Заявление и документы для зачисления в МБДОУ должны быть представлены родителями (законными представителями) детей в срок до 30 </w:t>
      </w:r>
      <w:r w:rsidRPr="00CE5847">
        <w:rPr>
          <w:spacing w:val="-1"/>
          <w:sz w:val="24"/>
          <w:szCs w:val="24"/>
        </w:rPr>
        <w:t xml:space="preserve">календарных дней после присвоения заявлению о постановке на учет в Системе </w:t>
      </w:r>
      <w:r w:rsidRPr="00CE5847">
        <w:rPr>
          <w:sz w:val="24"/>
          <w:szCs w:val="24"/>
        </w:rPr>
        <w:t>статуса «Направлен в ДОУ».</w:t>
      </w:r>
    </w:p>
    <w:p w:rsidR="00785B69" w:rsidRDefault="00785B69" w:rsidP="00615BCF">
      <w:pPr>
        <w:shd w:val="clear" w:color="auto" w:fill="FFFFFF"/>
        <w:tabs>
          <w:tab w:val="left" w:pos="1622"/>
        </w:tabs>
        <w:ind w:left="53" w:firstLine="864"/>
        <w:jc w:val="both"/>
        <w:rPr>
          <w:sz w:val="24"/>
          <w:szCs w:val="24"/>
        </w:rPr>
      </w:pPr>
      <w:r w:rsidRPr="00CE5847">
        <w:rPr>
          <w:spacing w:val="-3"/>
          <w:sz w:val="24"/>
          <w:szCs w:val="24"/>
        </w:rPr>
        <w:t>2.17.</w:t>
      </w:r>
      <w:r w:rsidRPr="00CE5847">
        <w:rPr>
          <w:sz w:val="24"/>
          <w:szCs w:val="24"/>
        </w:rPr>
        <w:tab/>
        <w:t>После представления в МБДОУ заявления и всех необходимых</w:t>
      </w:r>
      <w:r w:rsidRPr="00CE5847">
        <w:rPr>
          <w:sz w:val="24"/>
          <w:szCs w:val="24"/>
        </w:rPr>
        <w:br/>
        <w:t>документов МБДОУ заключает договор об образовании по образовательным</w:t>
      </w:r>
    </w:p>
    <w:p w:rsidR="00785B69" w:rsidRPr="00CE5847" w:rsidRDefault="00785B69" w:rsidP="00615BCF">
      <w:pPr>
        <w:shd w:val="clear" w:color="auto" w:fill="FFFFFF"/>
        <w:tabs>
          <w:tab w:val="left" w:pos="1622"/>
        </w:tabs>
        <w:ind w:left="53" w:firstLine="864"/>
        <w:jc w:val="both"/>
        <w:rPr>
          <w:sz w:val="24"/>
          <w:szCs w:val="24"/>
        </w:rPr>
      </w:pPr>
      <w:r w:rsidRPr="00CE5847">
        <w:rPr>
          <w:sz w:val="24"/>
          <w:szCs w:val="24"/>
        </w:rPr>
        <w:t xml:space="preserve">программам дошкольного образования с родителями (законными </w:t>
      </w:r>
      <w:r w:rsidRPr="00CE5847">
        <w:rPr>
          <w:spacing w:val="-1"/>
          <w:sz w:val="24"/>
          <w:szCs w:val="24"/>
        </w:rPr>
        <w:t xml:space="preserve">представителями) ребенка. Договор оформляется в письменной форме в двух </w:t>
      </w:r>
      <w:r w:rsidRPr="00CE5847">
        <w:rPr>
          <w:spacing w:val="-2"/>
          <w:sz w:val="24"/>
          <w:szCs w:val="24"/>
        </w:rPr>
        <w:t xml:space="preserve">экземплярах, один из которых хранится в личном деле воспитанника в МБДОУ, </w:t>
      </w:r>
      <w:r w:rsidRPr="00CE5847">
        <w:rPr>
          <w:spacing w:val="-1"/>
          <w:sz w:val="24"/>
          <w:szCs w:val="24"/>
        </w:rPr>
        <w:t>другой - у родителей (законных представителей) воспитанника.</w:t>
      </w:r>
    </w:p>
    <w:p w:rsidR="00785B69" w:rsidRPr="00CE5847" w:rsidRDefault="00785B69" w:rsidP="00CE5847">
      <w:pPr>
        <w:shd w:val="clear" w:color="auto" w:fill="FFFFFF"/>
        <w:tabs>
          <w:tab w:val="left" w:pos="1570"/>
        </w:tabs>
        <w:ind w:left="58" w:firstLine="850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2.18.</w:t>
      </w:r>
      <w:r w:rsidRPr="00CE5847">
        <w:rPr>
          <w:sz w:val="24"/>
          <w:szCs w:val="24"/>
        </w:rPr>
        <w:tab/>
      </w:r>
      <w:r w:rsidRPr="00CE5847">
        <w:rPr>
          <w:spacing w:val="-3"/>
          <w:sz w:val="24"/>
          <w:szCs w:val="24"/>
        </w:rPr>
        <w:t>Основанием возникновения образовательных отношений является</w:t>
      </w:r>
      <w:r w:rsidRPr="00CE5847">
        <w:rPr>
          <w:spacing w:val="-3"/>
          <w:sz w:val="24"/>
          <w:szCs w:val="24"/>
        </w:rPr>
        <w:br/>
      </w:r>
      <w:r w:rsidRPr="00CE5847">
        <w:rPr>
          <w:sz w:val="24"/>
          <w:szCs w:val="24"/>
        </w:rPr>
        <w:t>приказ МБДОУ о зачислении ребенка в МБДОУ. Приказ о зачислении в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МБДОУ издает заведующий МБДОУ в срок не позднее 3 рабочих дней после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заключения договора.</w:t>
      </w:r>
    </w:p>
    <w:p w:rsidR="00785B69" w:rsidRPr="00CE5847" w:rsidRDefault="00785B69" w:rsidP="00CE5847">
      <w:pPr>
        <w:numPr>
          <w:ilvl w:val="0"/>
          <w:numId w:val="7"/>
        </w:numPr>
        <w:shd w:val="clear" w:color="auto" w:fill="FFFFFF"/>
        <w:tabs>
          <w:tab w:val="left" w:pos="1690"/>
        </w:tabs>
        <w:ind w:left="43" w:right="5" w:firstLine="845"/>
        <w:jc w:val="both"/>
        <w:rPr>
          <w:spacing w:val="-8"/>
          <w:sz w:val="24"/>
          <w:szCs w:val="24"/>
        </w:rPr>
      </w:pPr>
      <w:r w:rsidRPr="00CE5847">
        <w:rPr>
          <w:sz w:val="24"/>
          <w:szCs w:val="24"/>
        </w:rP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785B69" w:rsidRPr="00CE5847" w:rsidRDefault="00785B69" w:rsidP="00CE5847">
      <w:pPr>
        <w:numPr>
          <w:ilvl w:val="0"/>
          <w:numId w:val="7"/>
        </w:numPr>
        <w:shd w:val="clear" w:color="auto" w:fill="FFFFFF"/>
        <w:tabs>
          <w:tab w:val="left" w:pos="1690"/>
        </w:tabs>
        <w:ind w:left="43" w:right="19" w:firstLine="845"/>
        <w:jc w:val="both"/>
        <w:rPr>
          <w:spacing w:val="-9"/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Права и обязанности воспитанника, его родителей (законных </w:t>
      </w:r>
      <w:r w:rsidRPr="00CE5847">
        <w:rPr>
          <w:sz w:val="24"/>
          <w:szCs w:val="24"/>
        </w:rPr>
        <w:t xml:space="preserve">представителей), предусмотренные законодательством об образовании и </w:t>
      </w:r>
      <w:r w:rsidRPr="00CE5847">
        <w:rPr>
          <w:spacing w:val="-1"/>
          <w:sz w:val="24"/>
          <w:szCs w:val="24"/>
        </w:rPr>
        <w:t xml:space="preserve">локальными нормативными актами МБДОУ, возникают у лица, принятого на </w:t>
      </w:r>
      <w:r w:rsidRPr="00CE5847">
        <w:rPr>
          <w:spacing w:val="-2"/>
          <w:sz w:val="24"/>
          <w:szCs w:val="24"/>
        </w:rPr>
        <w:t>обучение, с даты, указанной в приказе о приеме лица на обучение в МБДОУ.</w:t>
      </w:r>
    </w:p>
    <w:p w:rsidR="00785B69" w:rsidRPr="00CE5847" w:rsidRDefault="00785B69" w:rsidP="00CE5847">
      <w:pPr>
        <w:rPr>
          <w:sz w:val="24"/>
          <w:szCs w:val="24"/>
        </w:rPr>
      </w:pPr>
    </w:p>
    <w:p w:rsidR="00785B69" w:rsidRPr="00CE5847" w:rsidRDefault="00785B69" w:rsidP="00CE5847">
      <w:pPr>
        <w:numPr>
          <w:ilvl w:val="0"/>
          <w:numId w:val="8"/>
        </w:numPr>
        <w:shd w:val="clear" w:color="auto" w:fill="FFFFFF"/>
        <w:tabs>
          <w:tab w:val="left" w:pos="1560"/>
        </w:tabs>
        <w:ind w:left="19" w:right="29" w:firstLine="854"/>
        <w:jc w:val="both"/>
        <w:rPr>
          <w:spacing w:val="-6"/>
          <w:sz w:val="24"/>
          <w:szCs w:val="24"/>
        </w:rPr>
      </w:pPr>
      <w:r w:rsidRPr="00CE5847">
        <w:rPr>
          <w:sz w:val="24"/>
          <w:szCs w:val="24"/>
        </w:rPr>
        <w:t xml:space="preserve">На каждого ребенка, зачисленного в МБДОУ, заводится личное </w:t>
      </w:r>
      <w:r w:rsidRPr="00CE5847">
        <w:rPr>
          <w:spacing w:val="-2"/>
          <w:sz w:val="24"/>
          <w:szCs w:val="24"/>
        </w:rPr>
        <w:t>дело, в котором хранятся копии предъявляемых при приеме документов.</w:t>
      </w:r>
    </w:p>
    <w:p w:rsidR="00785B69" w:rsidRPr="00CE5847" w:rsidRDefault="00785B69" w:rsidP="00CE5847">
      <w:pPr>
        <w:numPr>
          <w:ilvl w:val="0"/>
          <w:numId w:val="8"/>
        </w:numPr>
        <w:shd w:val="clear" w:color="auto" w:fill="FFFFFF"/>
        <w:tabs>
          <w:tab w:val="left" w:pos="1560"/>
        </w:tabs>
        <w:ind w:left="19" w:right="38" w:firstLine="854"/>
        <w:jc w:val="both"/>
        <w:rPr>
          <w:spacing w:val="-8"/>
          <w:sz w:val="24"/>
          <w:szCs w:val="24"/>
        </w:rPr>
      </w:pPr>
      <w:r w:rsidRPr="00CE5847">
        <w:rPr>
          <w:sz w:val="24"/>
          <w:szCs w:val="24"/>
        </w:rPr>
        <w:t xml:space="preserve">Сведения о воспитанниках, зачисленных в МБДОУ, вносятся в </w:t>
      </w:r>
      <w:r w:rsidRPr="00CE5847">
        <w:rPr>
          <w:spacing w:val="-1"/>
          <w:sz w:val="24"/>
          <w:szCs w:val="24"/>
        </w:rPr>
        <w:t xml:space="preserve">Книгу учета движения детей, которая предназначена для регистрации сведений о детях и контроля за движением контингента детей в МБДОУ. Книга учета </w:t>
      </w:r>
      <w:r w:rsidRPr="00CE5847">
        <w:rPr>
          <w:sz w:val="24"/>
          <w:szCs w:val="24"/>
        </w:rPr>
        <w:t xml:space="preserve">движения детей МБДОУ нумеруется постранично, прошнуровывается, </w:t>
      </w:r>
      <w:r w:rsidRPr="00CE5847">
        <w:rPr>
          <w:spacing w:val="-2"/>
          <w:sz w:val="24"/>
          <w:szCs w:val="24"/>
        </w:rPr>
        <w:t>скрепляется подписью заведующего МБДОУ и печатью МБДОУ.</w:t>
      </w:r>
    </w:p>
    <w:p w:rsidR="00785B69" w:rsidRPr="00CE5847" w:rsidRDefault="00785B69" w:rsidP="00CE5847">
      <w:pPr>
        <w:shd w:val="clear" w:color="auto" w:fill="FFFFFF"/>
        <w:ind w:left="859"/>
        <w:rPr>
          <w:b/>
          <w:sz w:val="24"/>
          <w:szCs w:val="24"/>
        </w:rPr>
      </w:pPr>
      <w:r w:rsidRPr="00CE5847">
        <w:rPr>
          <w:b/>
          <w:sz w:val="24"/>
          <w:szCs w:val="24"/>
        </w:rPr>
        <w:t>3</w:t>
      </w:r>
      <w:r w:rsidRPr="00CE5847">
        <w:rPr>
          <w:sz w:val="24"/>
          <w:szCs w:val="24"/>
        </w:rPr>
        <w:t xml:space="preserve">. </w:t>
      </w:r>
      <w:r w:rsidRPr="00CE5847">
        <w:rPr>
          <w:b/>
          <w:sz w:val="24"/>
          <w:szCs w:val="24"/>
        </w:rPr>
        <w:t xml:space="preserve">Прием детей в порядке перевода из </w:t>
      </w:r>
      <w:r w:rsidRPr="00CE5847">
        <w:rPr>
          <w:b/>
          <w:bCs/>
          <w:sz w:val="24"/>
          <w:szCs w:val="24"/>
        </w:rPr>
        <w:t xml:space="preserve">другой </w:t>
      </w:r>
      <w:r w:rsidRPr="00CE5847">
        <w:rPr>
          <w:b/>
          <w:sz w:val="24"/>
          <w:szCs w:val="24"/>
        </w:rPr>
        <w:t>образовательной</w:t>
      </w:r>
    </w:p>
    <w:p w:rsidR="00785B69" w:rsidRPr="00CE5847" w:rsidRDefault="00785B69" w:rsidP="00CE5847">
      <w:pPr>
        <w:shd w:val="clear" w:color="auto" w:fill="FFFFFF"/>
        <w:jc w:val="center"/>
        <w:rPr>
          <w:b/>
          <w:sz w:val="24"/>
          <w:szCs w:val="24"/>
        </w:rPr>
      </w:pPr>
      <w:r w:rsidRPr="00CE5847">
        <w:rPr>
          <w:b/>
          <w:bCs/>
          <w:spacing w:val="-3"/>
          <w:sz w:val="24"/>
          <w:szCs w:val="24"/>
        </w:rPr>
        <w:t>организации.</w:t>
      </w:r>
    </w:p>
    <w:p w:rsidR="00785B69" w:rsidRPr="00CE5847" w:rsidRDefault="00785B69" w:rsidP="00CE5847">
      <w:pPr>
        <w:numPr>
          <w:ilvl w:val="0"/>
          <w:numId w:val="9"/>
        </w:numPr>
        <w:shd w:val="clear" w:color="auto" w:fill="FFFFFF"/>
        <w:tabs>
          <w:tab w:val="left" w:pos="1373"/>
        </w:tabs>
        <w:ind w:left="5" w:right="62" w:firstLine="845"/>
        <w:jc w:val="both"/>
        <w:rPr>
          <w:spacing w:val="-9"/>
          <w:sz w:val="24"/>
          <w:szCs w:val="24"/>
        </w:rPr>
      </w:pPr>
      <w:r w:rsidRPr="00CE5847">
        <w:rPr>
          <w:spacing w:val="-2"/>
          <w:sz w:val="24"/>
          <w:szCs w:val="24"/>
        </w:rPr>
        <w:t xml:space="preserve">Прием в МБДОУ детей, ранее посещавших другие дошкольные образовательные организации, осуществляется в соответствии с требованиями, </w:t>
      </w:r>
      <w:r w:rsidRPr="00CE5847">
        <w:rPr>
          <w:sz w:val="24"/>
          <w:szCs w:val="24"/>
        </w:rPr>
        <w:t>установленными разделом 2 настоящих Правил.</w:t>
      </w:r>
    </w:p>
    <w:p w:rsidR="00785B69" w:rsidRPr="00CE5847" w:rsidRDefault="00785B69" w:rsidP="00CE5847">
      <w:pPr>
        <w:numPr>
          <w:ilvl w:val="0"/>
          <w:numId w:val="9"/>
        </w:numPr>
        <w:shd w:val="clear" w:color="auto" w:fill="FFFFFF"/>
        <w:tabs>
          <w:tab w:val="left" w:pos="1373"/>
        </w:tabs>
        <w:ind w:left="5" w:right="67" w:firstLine="845"/>
        <w:jc w:val="both"/>
        <w:rPr>
          <w:spacing w:val="-8"/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В случае, если ребенок не посещал дошкольную образовательную </w:t>
      </w:r>
      <w:r w:rsidRPr="00CE5847">
        <w:rPr>
          <w:sz w:val="24"/>
          <w:szCs w:val="24"/>
        </w:rPr>
        <w:t xml:space="preserve">организацию менее 5 дней, родителями (законными представителями) предъявляется медицинская карта ребенка (выданная дошкольной </w:t>
      </w:r>
      <w:r w:rsidRPr="00CE5847">
        <w:rPr>
          <w:spacing w:val="-2"/>
          <w:sz w:val="24"/>
          <w:szCs w:val="24"/>
        </w:rPr>
        <w:t>образовательной организацией, которую ребенок посещал ранее).</w:t>
      </w:r>
    </w:p>
    <w:p w:rsidR="00785B69" w:rsidRPr="00CE5847" w:rsidRDefault="00785B69" w:rsidP="00CE5847">
      <w:pPr>
        <w:numPr>
          <w:ilvl w:val="0"/>
          <w:numId w:val="9"/>
        </w:numPr>
        <w:shd w:val="clear" w:color="auto" w:fill="FFFFFF"/>
        <w:tabs>
          <w:tab w:val="left" w:pos="1373"/>
        </w:tabs>
        <w:ind w:left="5" w:right="58" w:firstLine="845"/>
        <w:jc w:val="both"/>
        <w:rPr>
          <w:spacing w:val="-10"/>
          <w:sz w:val="24"/>
          <w:szCs w:val="24"/>
        </w:rPr>
      </w:pPr>
      <w:r w:rsidRPr="00CE5847">
        <w:rPr>
          <w:spacing w:val="-2"/>
          <w:sz w:val="24"/>
          <w:szCs w:val="24"/>
        </w:rPr>
        <w:t xml:space="preserve">В случае, если ребенок не посещал дошкольную образовательную </w:t>
      </w:r>
      <w:r w:rsidRPr="00CE5847">
        <w:rPr>
          <w:sz w:val="24"/>
          <w:szCs w:val="24"/>
        </w:rPr>
        <w:t xml:space="preserve">организацию 5 дней (за исключением выходных и праздничных дней), </w:t>
      </w:r>
      <w:r w:rsidRPr="00CE5847">
        <w:rPr>
          <w:spacing w:val="-1"/>
          <w:sz w:val="24"/>
          <w:szCs w:val="24"/>
        </w:rPr>
        <w:t xml:space="preserve">родителями (законными представителями) предъявляется медицинская справка </w:t>
      </w:r>
      <w:r w:rsidRPr="00CE5847">
        <w:rPr>
          <w:sz w:val="24"/>
          <w:szCs w:val="24"/>
        </w:rPr>
        <w:t>о состоянии здоровья</w:t>
      </w:r>
    </w:p>
    <w:p w:rsidR="00785B69" w:rsidRPr="00CE5847" w:rsidRDefault="00785B69" w:rsidP="00CE5847">
      <w:pPr>
        <w:shd w:val="clear" w:color="auto" w:fill="FFFFFF"/>
        <w:ind w:left="5"/>
        <w:jc w:val="center"/>
        <w:rPr>
          <w:b/>
          <w:bCs/>
          <w:sz w:val="24"/>
          <w:szCs w:val="24"/>
        </w:rPr>
      </w:pPr>
      <w:r w:rsidRPr="00CE5847">
        <w:rPr>
          <w:b/>
          <w:sz w:val="24"/>
          <w:szCs w:val="24"/>
        </w:rPr>
        <w:t xml:space="preserve">4. Основания для отказа в зачислении воспитанника </w:t>
      </w:r>
      <w:r w:rsidRPr="00CE5847">
        <w:rPr>
          <w:b/>
          <w:bCs/>
          <w:sz w:val="24"/>
          <w:szCs w:val="24"/>
        </w:rPr>
        <w:t>в МБДОУ.</w:t>
      </w:r>
    </w:p>
    <w:p w:rsidR="00785B69" w:rsidRPr="00CE5847" w:rsidRDefault="00785B69" w:rsidP="00CE5847">
      <w:pPr>
        <w:shd w:val="clear" w:color="auto" w:fill="FFFFFF"/>
        <w:ind w:left="5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4.1. Родителям (законным представителям) ребенка может быть отказано </w:t>
      </w:r>
      <w:r w:rsidRPr="00CE5847">
        <w:rPr>
          <w:sz w:val="24"/>
          <w:szCs w:val="24"/>
        </w:rPr>
        <w:t>в приеме ребенка в МБДОУ в случае, если:</w:t>
      </w:r>
    </w:p>
    <w:p w:rsidR="00785B69" w:rsidRPr="00CE5847" w:rsidRDefault="00785B69" w:rsidP="00CE5847">
      <w:pPr>
        <w:numPr>
          <w:ilvl w:val="0"/>
          <w:numId w:val="10"/>
        </w:numPr>
        <w:shd w:val="clear" w:color="auto" w:fill="FFFFFF"/>
        <w:tabs>
          <w:tab w:val="left" w:pos="1109"/>
        </w:tabs>
        <w:ind w:left="835"/>
        <w:rPr>
          <w:sz w:val="24"/>
          <w:szCs w:val="24"/>
        </w:rPr>
      </w:pPr>
      <w:r w:rsidRPr="00CE5847">
        <w:rPr>
          <w:spacing w:val="-2"/>
          <w:sz w:val="24"/>
          <w:szCs w:val="24"/>
        </w:rPr>
        <w:t>в Системе отсутствует информация о направлении ребенка в МБДОУ;</w:t>
      </w:r>
    </w:p>
    <w:p w:rsidR="00785B69" w:rsidRPr="00CE5847" w:rsidRDefault="00785B69" w:rsidP="00CE5847">
      <w:pPr>
        <w:numPr>
          <w:ilvl w:val="0"/>
          <w:numId w:val="10"/>
        </w:numPr>
        <w:shd w:val="clear" w:color="auto" w:fill="FFFFFF"/>
        <w:tabs>
          <w:tab w:val="left" w:pos="1109"/>
        </w:tabs>
        <w:ind w:right="62" w:firstLine="835"/>
        <w:jc w:val="both"/>
        <w:rPr>
          <w:sz w:val="24"/>
          <w:szCs w:val="24"/>
        </w:rPr>
      </w:pPr>
      <w:r w:rsidRPr="00CE5847">
        <w:rPr>
          <w:spacing w:val="-3"/>
          <w:sz w:val="24"/>
          <w:szCs w:val="24"/>
        </w:rPr>
        <w:t xml:space="preserve">родители (законные представители) не представили необходимые для </w:t>
      </w:r>
      <w:r w:rsidRPr="00CE5847">
        <w:rPr>
          <w:spacing w:val="-1"/>
          <w:sz w:val="24"/>
          <w:szCs w:val="24"/>
        </w:rPr>
        <w:t>приема документы согласно п.п. 2.7-2.9 настоящих Правил;</w:t>
      </w:r>
    </w:p>
    <w:p w:rsidR="00785B69" w:rsidRPr="00CE5847" w:rsidRDefault="00785B69" w:rsidP="00CE5847">
      <w:pPr>
        <w:numPr>
          <w:ilvl w:val="0"/>
          <w:numId w:val="10"/>
        </w:numPr>
        <w:shd w:val="clear" w:color="auto" w:fill="FFFFFF"/>
        <w:tabs>
          <w:tab w:val="left" w:pos="1109"/>
        </w:tabs>
        <w:ind w:right="67" w:firstLine="835"/>
        <w:jc w:val="both"/>
        <w:rPr>
          <w:sz w:val="24"/>
          <w:szCs w:val="24"/>
        </w:rPr>
      </w:pPr>
      <w:r w:rsidRPr="00CE5847">
        <w:rPr>
          <w:sz w:val="24"/>
          <w:szCs w:val="24"/>
        </w:rPr>
        <w:t xml:space="preserve">имеются медицинские противопоказания к посещению ребенком </w:t>
      </w:r>
      <w:r w:rsidRPr="00CE5847">
        <w:rPr>
          <w:spacing w:val="-1"/>
          <w:sz w:val="24"/>
          <w:szCs w:val="24"/>
        </w:rPr>
        <w:t>МБДОУ (о чем имеется соответствующее медицинское заключение);</w:t>
      </w:r>
    </w:p>
    <w:p w:rsidR="00785B69" w:rsidRPr="00CE5847" w:rsidRDefault="00785B69" w:rsidP="00CE5847">
      <w:pPr>
        <w:shd w:val="clear" w:color="auto" w:fill="FFFFFF"/>
        <w:tabs>
          <w:tab w:val="left" w:pos="1123"/>
        </w:tabs>
        <w:ind w:right="72" w:firstLine="845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-</w:t>
      </w:r>
      <w:r w:rsidRPr="00CE5847">
        <w:rPr>
          <w:sz w:val="24"/>
          <w:szCs w:val="24"/>
        </w:rPr>
        <w:tab/>
        <w:t>родители (законные представители) обратились в МБДОУ по</w:t>
      </w:r>
      <w:r w:rsidRPr="00CE5847">
        <w:rPr>
          <w:sz w:val="24"/>
          <w:szCs w:val="24"/>
        </w:rPr>
        <w:br/>
        <w:t>истечении срока 30 дней после присвоения заявлению о постановке на учет в</w:t>
      </w:r>
      <w:r w:rsidRPr="00CE5847">
        <w:rPr>
          <w:sz w:val="24"/>
          <w:szCs w:val="24"/>
        </w:rPr>
        <w:br/>
        <w:t>Системе статуса «Направлен в ДОУ».</w:t>
      </w:r>
    </w:p>
    <w:p w:rsidR="00785B69" w:rsidRPr="00CE5847" w:rsidRDefault="00785B69" w:rsidP="00CE5847">
      <w:pPr>
        <w:shd w:val="clear" w:color="auto" w:fill="FFFFFF"/>
        <w:ind w:left="14" w:right="62" w:firstLine="85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785B69" w:rsidRPr="00CE5847" w:rsidRDefault="00785B69" w:rsidP="00CE5847">
      <w:pPr>
        <w:shd w:val="clear" w:color="auto" w:fill="FFFFFF"/>
        <w:ind w:left="82"/>
        <w:rPr>
          <w:sz w:val="24"/>
          <w:szCs w:val="24"/>
        </w:rPr>
      </w:pPr>
      <w:r w:rsidRPr="00CE5847">
        <w:rPr>
          <w:b/>
          <w:bCs/>
          <w:spacing w:val="-1"/>
          <w:sz w:val="24"/>
          <w:szCs w:val="24"/>
        </w:rPr>
        <w:t>5. Порядок перевода воспитанников из одной возрастной группы в другую</w:t>
      </w:r>
    </w:p>
    <w:p w:rsidR="00785B69" w:rsidRPr="00CE5847" w:rsidRDefault="00785B69" w:rsidP="00CE5847">
      <w:pPr>
        <w:numPr>
          <w:ilvl w:val="0"/>
          <w:numId w:val="11"/>
        </w:numPr>
        <w:shd w:val="clear" w:color="auto" w:fill="FFFFFF"/>
        <w:tabs>
          <w:tab w:val="left" w:pos="1358"/>
        </w:tabs>
        <w:ind w:right="62" w:firstLine="854"/>
        <w:jc w:val="both"/>
        <w:rPr>
          <w:spacing w:val="-9"/>
          <w:sz w:val="24"/>
          <w:szCs w:val="24"/>
        </w:rPr>
      </w:pPr>
      <w:r w:rsidRPr="00CE5847">
        <w:rPr>
          <w:sz w:val="24"/>
          <w:szCs w:val="24"/>
        </w:rPr>
        <w:t>Перевод воспитанников из одной возрастной группы в другую осуществляет заведующий МБДОУ на основании приказа.</w:t>
      </w:r>
    </w:p>
    <w:p w:rsidR="00785B69" w:rsidRPr="00CE5847" w:rsidRDefault="00785B69" w:rsidP="00CE5847">
      <w:pPr>
        <w:numPr>
          <w:ilvl w:val="0"/>
          <w:numId w:val="11"/>
        </w:numPr>
        <w:shd w:val="clear" w:color="auto" w:fill="FFFFFF"/>
        <w:tabs>
          <w:tab w:val="left" w:pos="1358"/>
        </w:tabs>
        <w:ind w:right="58" w:firstLine="854"/>
        <w:jc w:val="both"/>
        <w:rPr>
          <w:spacing w:val="-9"/>
          <w:sz w:val="24"/>
          <w:szCs w:val="24"/>
        </w:rPr>
      </w:pPr>
      <w:r w:rsidRPr="00CE5847">
        <w:rPr>
          <w:sz w:val="24"/>
          <w:szCs w:val="24"/>
        </w:rPr>
        <w:t>Воспитанники МБДОУ переводятся из одной возрастной группы в другую в следующих случаях: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3"/>
        </w:tabs>
        <w:ind w:right="58" w:firstLine="845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ежегодно в августе месяце при массовом переводе из одной группы в </w:t>
      </w:r>
      <w:r w:rsidRPr="00CE5847">
        <w:rPr>
          <w:sz w:val="24"/>
          <w:szCs w:val="24"/>
        </w:rPr>
        <w:t>другую, в связи с достижением соответствующего возраста для перевода;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3"/>
        </w:tabs>
        <w:ind w:right="58" w:firstLine="845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785B69" w:rsidRPr="00CE5847" w:rsidRDefault="00785B69" w:rsidP="00CE5847">
      <w:pPr>
        <w:shd w:val="clear" w:color="auto" w:fill="FFFFFF"/>
        <w:tabs>
          <w:tab w:val="left" w:pos="1358"/>
        </w:tabs>
        <w:ind w:right="53" w:firstLine="854"/>
        <w:jc w:val="both"/>
        <w:rPr>
          <w:sz w:val="24"/>
          <w:szCs w:val="24"/>
        </w:rPr>
      </w:pPr>
      <w:r w:rsidRPr="00CE5847">
        <w:rPr>
          <w:spacing w:val="-9"/>
          <w:sz w:val="24"/>
          <w:szCs w:val="24"/>
        </w:rPr>
        <w:t>5.3.</w:t>
      </w:r>
      <w:r w:rsidRPr="00CE5847">
        <w:rPr>
          <w:sz w:val="24"/>
          <w:szCs w:val="24"/>
        </w:rPr>
        <w:tab/>
        <w:t>Временное объединение детей различного возраста в одной группе</w:t>
      </w:r>
      <w:r w:rsidRPr="00CE5847">
        <w:rPr>
          <w:sz w:val="24"/>
          <w:szCs w:val="24"/>
        </w:rPr>
        <w:br/>
        <w:t>осуществляется при необходимости в случаях сокращения количества детей в</w:t>
      </w:r>
      <w:r w:rsidRPr="00CE5847">
        <w:rPr>
          <w:sz w:val="24"/>
          <w:szCs w:val="24"/>
        </w:rPr>
        <w:br/>
        <w:t>группе (карантин, летний период, период ремонтных работ) и не является</w:t>
      </w:r>
      <w:r w:rsidRPr="00CE5847">
        <w:rPr>
          <w:sz w:val="24"/>
          <w:szCs w:val="24"/>
        </w:rPr>
        <w:br/>
        <w:t>переводом из одной возрастной группы в другую.</w:t>
      </w:r>
    </w:p>
    <w:p w:rsidR="00785B69" w:rsidRPr="00CE5847" w:rsidRDefault="00785B69" w:rsidP="00CE5847">
      <w:pPr>
        <w:shd w:val="clear" w:color="auto" w:fill="FFFFFF"/>
        <w:ind w:left="1718" w:hanging="1531"/>
        <w:rPr>
          <w:sz w:val="24"/>
          <w:szCs w:val="24"/>
        </w:rPr>
      </w:pPr>
      <w:r w:rsidRPr="00CE5847">
        <w:rPr>
          <w:b/>
          <w:bCs/>
          <w:spacing w:val="-3"/>
          <w:sz w:val="24"/>
          <w:szCs w:val="24"/>
        </w:rPr>
        <w:t xml:space="preserve">6. Порядок взаимодействия МБДОУ с Комиссией по комплектованию по </w:t>
      </w:r>
      <w:r w:rsidRPr="00CE5847">
        <w:rPr>
          <w:b/>
          <w:bCs/>
          <w:sz w:val="24"/>
          <w:szCs w:val="24"/>
        </w:rPr>
        <w:t>вопросам комплектования контингента МБДОУ</w:t>
      </w:r>
    </w:p>
    <w:p w:rsidR="00785B69" w:rsidRPr="00CE5847" w:rsidRDefault="00785B69" w:rsidP="00CE5847">
      <w:pPr>
        <w:numPr>
          <w:ilvl w:val="0"/>
          <w:numId w:val="12"/>
        </w:numPr>
        <w:shd w:val="clear" w:color="auto" w:fill="FFFFFF"/>
        <w:tabs>
          <w:tab w:val="left" w:pos="1387"/>
        </w:tabs>
        <w:ind w:left="14" w:right="34" w:firstLine="859"/>
        <w:jc w:val="both"/>
        <w:rPr>
          <w:spacing w:val="-9"/>
          <w:sz w:val="24"/>
          <w:szCs w:val="24"/>
        </w:rPr>
      </w:pPr>
      <w:r w:rsidRPr="00CE5847">
        <w:rPr>
          <w:sz w:val="24"/>
          <w:szCs w:val="24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785B69" w:rsidRPr="00CE5847" w:rsidRDefault="00785B69" w:rsidP="00CE5847">
      <w:pPr>
        <w:numPr>
          <w:ilvl w:val="0"/>
          <w:numId w:val="12"/>
        </w:numPr>
        <w:shd w:val="clear" w:color="auto" w:fill="FFFFFF"/>
        <w:tabs>
          <w:tab w:val="left" w:pos="1387"/>
        </w:tabs>
        <w:ind w:left="14" w:right="29" w:firstLine="859"/>
        <w:jc w:val="both"/>
        <w:rPr>
          <w:spacing w:val="-9"/>
          <w:sz w:val="24"/>
          <w:szCs w:val="24"/>
        </w:rPr>
      </w:pPr>
      <w:r w:rsidRPr="00CE5847">
        <w:rPr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785B69" w:rsidRPr="00CE5847" w:rsidRDefault="00785B69" w:rsidP="00CE5847">
      <w:pPr>
        <w:numPr>
          <w:ilvl w:val="0"/>
          <w:numId w:val="12"/>
        </w:numPr>
        <w:shd w:val="clear" w:color="auto" w:fill="FFFFFF"/>
        <w:tabs>
          <w:tab w:val="left" w:pos="1387"/>
        </w:tabs>
        <w:ind w:left="14" w:right="24" w:firstLine="859"/>
        <w:jc w:val="both"/>
        <w:rPr>
          <w:spacing w:val="-7"/>
          <w:sz w:val="24"/>
          <w:szCs w:val="24"/>
        </w:rPr>
      </w:pPr>
      <w:r w:rsidRPr="00CE5847">
        <w:rPr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785B69" w:rsidRPr="00CE5847" w:rsidRDefault="00785B69" w:rsidP="00CE5847">
      <w:pPr>
        <w:numPr>
          <w:ilvl w:val="0"/>
          <w:numId w:val="12"/>
        </w:numPr>
        <w:shd w:val="clear" w:color="auto" w:fill="FFFFFF"/>
        <w:tabs>
          <w:tab w:val="left" w:pos="1387"/>
        </w:tabs>
        <w:ind w:left="14" w:right="14" w:firstLine="859"/>
        <w:jc w:val="both"/>
        <w:rPr>
          <w:spacing w:val="-7"/>
          <w:sz w:val="24"/>
          <w:szCs w:val="24"/>
        </w:rPr>
      </w:pPr>
      <w:r w:rsidRPr="00CE5847">
        <w:rPr>
          <w:sz w:val="24"/>
          <w:szCs w:val="24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785B69" w:rsidRPr="00CE5847" w:rsidRDefault="00785B69" w:rsidP="00CE5847">
      <w:pPr>
        <w:shd w:val="clear" w:color="auto" w:fill="FFFFFF"/>
        <w:tabs>
          <w:tab w:val="left" w:pos="1123"/>
        </w:tabs>
        <w:ind w:firstLine="845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-</w:t>
      </w:r>
      <w:r w:rsidRPr="00CE5847">
        <w:rPr>
          <w:sz w:val="24"/>
          <w:szCs w:val="24"/>
        </w:rPr>
        <w:tab/>
        <w:t>до 20 числа каждого месяца МБДОУ уведомляет Комиссию по</w:t>
      </w:r>
      <w:r w:rsidRPr="00CE5847">
        <w:rPr>
          <w:sz w:val="24"/>
          <w:szCs w:val="24"/>
        </w:rPr>
        <w:br/>
        <w:t>комплектованию об изменениях в структуре мест в группах, о зачислении и</w:t>
      </w:r>
      <w:r w:rsidRPr="00CE5847">
        <w:rPr>
          <w:sz w:val="24"/>
          <w:szCs w:val="24"/>
        </w:rPr>
        <w:br/>
        <w:t>выбытии воспитанников, наличии свободных мест в соответствии с каждой</w:t>
      </w:r>
      <w:r w:rsidRPr="00CE5847">
        <w:rPr>
          <w:sz w:val="24"/>
          <w:szCs w:val="24"/>
        </w:rPr>
        <w:br/>
        <w:t>категорией воспитанников;</w:t>
      </w:r>
    </w:p>
    <w:p w:rsidR="00785B69" w:rsidRPr="00CE5847" w:rsidRDefault="00785B69" w:rsidP="00CE5847">
      <w:pPr>
        <w:shd w:val="clear" w:color="auto" w:fill="FFFFFF"/>
        <w:tabs>
          <w:tab w:val="left" w:pos="1123"/>
        </w:tabs>
        <w:ind w:left="10" w:firstLine="840"/>
        <w:jc w:val="both"/>
        <w:rPr>
          <w:sz w:val="24"/>
          <w:szCs w:val="24"/>
        </w:rPr>
      </w:pPr>
      <w:r w:rsidRPr="00CE5847">
        <w:rPr>
          <w:i/>
          <w:iCs/>
          <w:sz w:val="24"/>
          <w:szCs w:val="24"/>
        </w:rPr>
        <w:t>-</w:t>
      </w:r>
      <w:r w:rsidRPr="00CE5847">
        <w:rPr>
          <w:i/>
          <w:iCs/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МБДОУ уведомляет Комиссию по комплектованию о зачислении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воспитанника в МБДОУ, предоставляя выписку из приказа о зачислении</w:t>
      </w:r>
      <w:r w:rsidRPr="00CE5847">
        <w:rPr>
          <w:sz w:val="24"/>
          <w:szCs w:val="24"/>
        </w:rPr>
        <w:br/>
        <w:t>воспитанника и о воспитанниках, не явившихся в МБДОУ в установленные</w:t>
      </w:r>
      <w:r w:rsidRPr="00CE5847">
        <w:rPr>
          <w:sz w:val="24"/>
          <w:szCs w:val="24"/>
        </w:rPr>
        <w:br/>
        <w:t>сроки.</w:t>
      </w:r>
    </w:p>
    <w:p w:rsidR="00785B69" w:rsidRPr="00CE5847" w:rsidRDefault="00785B69" w:rsidP="00CE5847">
      <w:pPr>
        <w:shd w:val="clear" w:color="auto" w:fill="FFFFFF"/>
        <w:ind w:left="158"/>
        <w:rPr>
          <w:sz w:val="24"/>
          <w:szCs w:val="24"/>
        </w:rPr>
      </w:pPr>
      <w:r w:rsidRPr="00CE5847">
        <w:rPr>
          <w:b/>
          <w:bCs/>
          <w:spacing w:val="-3"/>
          <w:sz w:val="24"/>
          <w:szCs w:val="24"/>
        </w:rPr>
        <w:t>7. Прием на обучение по дополнительным образовательным программам.</w:t>
      </w:r>
    </w:p>
    <w:p w:rsidR="00785B69" w:rsidRPr="00CE5847" w:rsidRDefault="00785B69" w:rsidP="00CE5847">
      <w:pPr>
        <w:shd w:val="clear" w:color="auto" w:fill="FFFFFF"/>
        <w:tabs>
          <w:tab w:val="left" w:pos="1416"/>
        </w:tabs>
        <w:ind w:left="34" w:right="5" w:firstLine="850"/>
        <w:jc w:val="both"/>
        <w:rPr>
          <w:sz w:val="24"/>
          <w:szCs w:val="24"/>
        </w:rPr>
      </w:pPr>
      <w:r w:rsidRPr="00CE5847">
        <w:rPr>
          <w:spacing w:val="-10"/>
          <w:sz w:val="24"/>
          <w:szCs w:val="24"/>
        </w:rPr>
        <w:t>7.1.</w:t>
      </w:r>
      <w:r w:rsidRPr="00CE5847">
        <w:rPr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На обучение по дополнительным общеразвивающим программам,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реализуемым в МБДОУ в соответствии с лицензией, принимаются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воспитанники МБДОУ на основании свободного выбора родителей (законных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представителей) ребенка.</w:t>
      </w:r>
    </w:p>
    <w:p w:rsidR="00785B69" w:rsidRPr="00CE5847" w:rsidRDefault="00785B69" w:rsidP="00CE5847">
      <w:pPr>
        <w:shd w:val="clear" w:color="auto" w:fill="FFFFFF"/>
        <w:tabs>
          <w:tab w:val="left" w:pos="1675"/>
          <w:tab w:val="left" w:pos="7570"/>
        </w:tabs>
        <w:ind w:left="24" w:right="5" w:firstLine="854"/>
        <w:jc w:val="both"/>
        <w:rPr>
          <w:sz w:val="24"/>
          <w:szCs w:val="24"/>
        </w:rPr>
      </w:pPr>
      <w:r w:rsidRPr="00CE5847">
        <w:rPr>
          <w:spacing w:val="-10"/>
          <w:sz w:val="24"/>
          <w:szCs w:val="24"/>
        </w:rPr>
        <w:t>7.2.</w:t>
      </w:r>
      <w:r w:rsidRPr="00CE5847">
        <w:rPr>
          <w:sz w:val="24"/>
          <w:szCs w:val="24"/>
        </w:rPr>
        <w:tab/>
        <w:t>Прием воспитанников на обучение</w:t>
      </w:r>
      <w:r w:rsidRPr="00CE5847">
        <w:rPr>
          <w:rFonts w:ascii="Arial" w:hAnsi="Arial" w:cs="Arial"/>
          <w:sz w:val="24"/>
          <w:szCs w:val="24"/>
        </w:rPr>
        <w:t xml:space="preserve"> </w:t>
      </w:r>
      <w:r w:rsidRPr="00CE5847">
        <w:rPr>
          <w:spacing w:val="-6"/>
          <w:sz w:val="24"/>
          <w:szCs w:val="24"/>
        </w:rPr>
        <w:t>дополнительным</w:t>
      </w:r>
      <w:r w:rsidRPr="00CE5847">
        <w:rPr>
          <w:spacing w:val="-6"/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общеразвивающим программам осуществляется на основании заявления их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родителей (законных представителей).</w:t>
      </w:r>
    </w:p>
    <w:p w:rsidR="00785B69" w:rsidRPr="00CE5847" w:rsidRDefault="00785B69" w:rsidP="00CE5847">
      <w:pPr>
        <w:shd w:val="clear" w:color="auto" w:fill="FFFFFF"/>
        <w:tabs>
          <w:tab w:val="left" w:pos="1392"/>
        </w:tabs>
        <w:ind w:left="5" w:right="14" w:firstLine="854"/>
        <w:jc w:val="both"/>
        <w:rPr>
          <w:sz w:val="24"/>
          <w:szCs w:val="24"/>
        </w:rPr>
      </w:pPr>
      <w:r w:rsidRPr="00CE5847">
        <w:rPr>
          <w:spacing w:val="-9"/>
          <w:sz w:val="24"/>
          <w:szCs w:val="24"/>
        </w:rPr>
        <w:t>7.3.</w:t>
      </w:r>
      <w:r w:rsidRPr="00CE5847">
        <w:rPr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В заявлении родителей (законных представителей) указываются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следующие сведения: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850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фамилия, имя, отчество (последнее - при наличии) ребенка;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850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дата и место рождения ребенка;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850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группа, которую ребенок посещает;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10" w:right="29" w:firstLine="84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10" w:right="24" w:firstLine="84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адрес места жительства ребенка, его родителей (законных представителей);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850"/>
        <w:rPr>
          <w:sz w:val="24"/>
          <w:szCs w:val="24"/>
        </w:rPr>
      </w:pPr>
      <w:r w:rsidRPr="00CE5847">
        <w:rPr>
          <w:spacing w:val="-2"/>
          <w:sz w:val="24"/>
          <w:szCs w:val="24"/>
        </w:rPr>
        <w:t>контактные телефоны родителей (законных представителей) ребенка;</w:t>
      </w:r>
    </w:p>
    <w:p w:rsidR="00785B69" w:rsidRPr="00CE5847" w:rsidRDefault="00785B69" w:rsidP="00CE5847">
      <w:pPr>
        <w:numPr>
          <w:ilvl w:val="0"/>
          <w:numId w:val="3"/>
        </w:numPr>
        <w:shd w:val="clear" w:color="auto" w:fill="FFFFFF"/>
        <w:tabs>
          <w:tab w:val="left" w:pos="1123"/>
        </w:tabs>
        <w:ind w:left="10" w:right="34" w:firstLine="840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дополнительная общеразвивающая программа, по которой планируется обучаться.</w:t>
      </w:r>
    </w:p>
    <w:p w:rsidR="00785B69" w:rsidRPr="00CE5847" w:rsidRDefault="00785B69" w:rsidP="00CE5847">
      <w:pPr>
        <w:shd w:val="clear" w:color="auto" w:fill="FFFFFF"/>
        <w:tabs>
          <w:tab w:val="left" w:pos="1392"/>
        </w:tabs>
        <w:ind w:left="5" w:right="29" w:firstLine="854"/>
        <w:jc w:val="both"/>
        <w:rPr>
          <w:sz w:val="24"/>
          <w:szCs w:val="24"/>
        </w:rPr>
      </w:pPr>
      <w:r w:rsidRPr="00CE5847">
        <w:rPr>
          <w:spacing w:val="-10"/>
          <w:sz w:val="24"/>
          <w:szCs w:val="24"/>
        </w:rPr>
        <w:t>7.4.</w:t>
      </w:r>
      <w:r w:rsidRPr="00CE5847">
        <w:rPr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При подаче заявления о приеме на обучение по дополнительным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общеразвивающим программам спортивной и хореографической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направленности, дополнительно представляется медицинское заключение о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состоянии здоровья воспитанника.</w:t>
      </w:r>
    </w:p>
    <w:p w:rsidR="00785B69" w:rsidRPr="00CE5847" w:rsidRDefault="00785B69" w:rsidP="00CE5847">
      <w:pPr>
        <w:shd w:val="clear" w:color="auto" w:fill="FFFFFF"/>
        <w:tabs>
          <w:tab w:val="left" w:pos="1627"/>
        </w:tabs>
        <w:ind w:right="24" w:firstLine="850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7.5.</w:t>
      </w:r>
      <w:r w:rsidRPr="00CE5847">
        <w:rPr>
          <w:sz w:val="24"/>
          <w:szCs w:val="24"/>
        </w:rPr>
        <w:tab/>
        <w:t>МБДОУ знакомит родителей (законных представителей)</w:t>
      </w:r>
      <w:r w:rsidRPr="00CE5847">
        <w:rPr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воспитанника с образовательной программой (образовательными программами)</w:t>
      </w:r>
      <w:r w:rsidRPr="00CE5847">
        <w:rPr>
          <w:spacing w:val="-2"/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дополнительного образования. Факт ознакомления родителей (законных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представителей) воспитанника с образовательной программой</w:t>
      </w:r>
      <w:r w:rsidRPr="00CE5847">
        <w:rPr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(образовательными программами) дополнительного образования фиксируется в</w:t>
      </w:r>
      <w:r w:rsidRPr="00CE5847">
        <w:rPr>
          <w:spacing w:val="-2"/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заявлении родителей (законных представителей) воспитанника о приеме на</w:t>
      </w:r>
      <w:r w:rsidRPr="00CE5847">
        <w:rPr>
          <w:spacing w:val="-1"/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обучение по дополнительным образовательным программам.</w:t>
      </w:r>
    </w:p>
    <w:p w:rsidR="00785B69" w:rsidRPr="00CE5847" w:rsidRDefault="00785B69" w:rsidP="00CE5847">
      <w:pPr>
        <w:shd w:val="clear" w:color="auto" w:fill="FFFFFF"/>
        <w:tabs>
          <w:tab w:val="left" w:pos="1363"/>
        </w:tabs>
        <w:ind w:right="29" w:firstLine="854"/>
        <w:jc w:val="both"/>
        <w:rPr>
          <w:sz w:val="24"/>
          <w:szCs w:val="24"/>
        </w:rPr>
      </w:pPr>
      <w:r w:rsidRPr="00CE5847">
        <w:rPr>
          <w:spacing w:val="-9"/>
          <w:sz w:val="24"/>
          <w:szCs w:val="24"/>
        </w:rPr>
        <w:t>7.6.</w:t>
      </w:r>
      <w:r w:rsidRPr="00CE5847">
        <w:rPr>
          <w:sz w:val="24"/>
          <w:szCs w:val="24"/>
        </w:rPr>
        <w:tab/>
      </w:r>
      <w:r w:rsidRPr="00CE5847">
        <w:rPr>
          <w:spacing w:val="-1"/>
          <w:sz w:val="24"/>
          <w:szCs w:val="24"/>
        </w:rPr>
        <w:t>После подачи заявления о приеме на обучение по дополнительным</w:t>
      </w:r>
      <w:r w:rsidRPr="00CE5847">
        <w:rPr>
          <w:spacing w:val="-1"/>
          <w:sz w:val="24"/>
          <w:szCs w:val="24"/>
        </w:rPr>
        <w:br/>
        <w:t>общеразвивающим программам за счет средств бюджета между МБДОУ и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родителями (законными представителями) воспитанника заключается</w:t>
      </w:r>
      <w:r w:rsidRPr="00CE5847">
        <w:rPr>
          <w:sz w:val="24"/>
          <w:szCs w:val="24"/>
        </w:rPr>
        <w:br/>
        <w:t>дополнительное соглашение к договору об образовании (заключенному при</w:t>
      </w:r>
      <w:r w:rsidRPr="00CE5847">
        <w:rPr>
          <w:sz w:val="24"/>
          <w:szCs w:val="24"/>
        </w:rPr>
        <w:br/>
        <w:t>приеме в МБДОУ), в котором указываются основные характеристики</w:t>
      </w:r>
      <w:r w:rsidRPr="00CE5847">
        <w:rPr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образования (вид, уровень и (или) направленность образовательной программы,</w:t>
      </w:r>
      <w:r w:rsidRPr="00CE5847">
        <w:rPr>
          <w:spacing w:val="-2"/>
          <w:sz w:val="24"/>
          <w:szCs w:val="24"/>
        </w:rPr>
        <w:br/>
      </w:r>
      <w:r w:rsidRPr="00CE5847">
        <w:rPr>
          <w:sz w:val="24"/>
          <w:szCs w:val="24"/>
        </w:rPr>
        <w:t>форма обучения, срок освоения образовательной программы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(продолжительность   обучения)).   Дополнительное   соглашение   к   договору</w:t>
      </w:r>
    </w:p>
    <w:p w:rsidR="00785B69" w:rsidRPr="00CE5847" w:rsidRDefault="00785B69" w:rsidP="00CE5847">
      <w:pPr>
        <w:shd w:val="clear" w:color="auto" w:fill="FFFFFF"/>
        <w:ind w:left="10" w:right="43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785B69" w:rsidRPr="00CE5847" w:rsidRDefault="00785B69" w:rsidP="00CE5847">
      <w:pPr>
        <w:shd w:val="clear" w:color="auto" w:fill="FFFFFF"/>
        <w:tabs>
          <w:tab w:val="left" w:pos="1363"/>
        </w:tabs>
        <w:ind w:left="10" w:right="34" w:firstLine="859"/>
        <w:jc w:val="both"/>
        <w:rPr>
          <w:sz w:val="24"/>
          <w:szCs w:val="24"/>
        </w:rPr>
      </w:pPr>
      <w:r w:rsidRPr="00CE5847">
        <w:rPr>
          <w:spacing w:val="-11"/>
          <w:sz w:val="24"/>
          <w:szCs w:val="24"/>
        </w:rPr>
        <w:t>7.7.</w:t>
      </w:r>
      <w:r w:rsidRPr="00CE5847">
        <w:rPr>
          <w:sz w:val="24"/>
          <w:szCs w:val="24"/>
        </w:rPr>
        <w:tab/>
        <w:t>После подачи заявления о приеме на обучение по дополнительным</w:t>
      </w:r>
      <w:r w:rsidRPr="00CE5847">
        <w:rPr>
          <w:sz w:val="24"/>
          <w:szCs w:val="24"/>
        </w:rPr>
        <w:br/>
        <w:t>общеразвивающим программам на платной основе между МБДОУ и</w:t>
      </w:r>
      <w:r w:rsidRPr="00CE5847">
        <w:rPr>
          <w:sz w:val="24"/>
          <w:szCs w:val="24"/>
        </w:rPr>
        <w:br/>
        <w:t>родителями (законными представителями) воспитанника заключается договор</w:t>
      </w:r>
      <w:r w:rsidRPr="00CE5847">
        <w:rPr>
          <w:sz w:val="24"/>
          <w:szCs w:val="24"/>
        </w:rPr>
        <w:br/>
        <w:t>об оказании платных дополнительных образовательных услуг. Порядок</w:t>
      </w:r>
      <w:r w:rsidRPr="00CE5847">
        <w:rPr>
          <w:sz w:val="24"/>
          <w:szCs w:val="24"/>
        </w:rPr>
        <w:br/>
        <w:t>заключения договора регламентируется Положением о платных</w:t>
      </w:r>
      <w:r w:rsidRPr="00CE5847">
        <w:rPr>
          <w:sz w:val="24"/>
          <w:szCs w:val="24"/>
        </w:rPr>
        <w:br/>
        <w:t>дополнительных образовательных услугах в МБДОУ.</w:t>
      </w:r>
    </w:p>
    <w:p w:rsidR="00785B69" w:rsidRPr="00CE5847" w:rsidRDefault="00785B69" w:rsidP="00CE5847">
      <w:pPr>
        <w:numPr>
          <w:ilvl w:val="0"/>
          <w:numId w:val="13"/>
        </w:numPr>
        <w:shd w:val="clear" w:color="auto" w:fill="FFFFFF"/>
        <w:tabs>
          <w:tab w:val="left" w:pos="1512"/>
        </w:tabs>
        <w:ind w:right="38" w:firstLine="854"/>
        <w:jc w:val="both"/>
        <w:rPr>
          <w:spacing w:val="-11"/>
          <w:sz w:val="24"/>
          <w:szCs w:val="24"/>
        </w:rPr>
      </w:pPr>
      <w:r w:rsidRPr="00CE5847">
        <w:rPr>
          <w:sz w:val="24"/>
          <w:szCs w:val="24"/>
        </w:rPr>
        <w:t xml:space="preserve">Прием на обучение по дополнительным общеразвивающим </w:t>
      </w:r>
      <w:r w:rsidRPr="00CE5847">
        <w:rPr>
          <w:spacing w:val="-1"/>
          <w:sz w:val="24"/>
          <w:szCs w:val="24"/>
        </w:rPr>
        <w:t>программам осуществляется в течение всего учебного года.</w:t>
      </w:r>
    </w:p>
    <w:p w:rsidR="00785B69" w:rsidRPr="00CE5847" w:rsidRDefault="00785B69" w:rsidP="00CE5847">
      <w:pPr>
        <w:numPr>
          <w:ilvl w:val="0"/>
          <w:numId w:val="13"/>
        </w:numPr>
        <w:shd w:val="clear" w:color="auto" w:fill="FFFFFF"/>
        <w:tabs>
          <w:tab w:val="left" w:pos="1512"/>
        </w:tabs>
        <w:ind w:right="38" w:firstLine="854"/>
        <w:jc w:val="both"/>
        <w:rPr>
          <w:spacing w:val="-11"/>
          <w:sz w:val="24"/>
          <w:szCs w:val="24"/>
        </w:rPr>
      </w:pPr>
      <w:r w:rsidRPr="00CE5847">
        <w:rPr>
          <w:sz w:val="24"/>
          <w:szCs w:val="24"/>
        </w:rPr>
        <w:t>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785B69" w:rsidRPr="00CE5847" w:rsidRDefault="00785B69" w:rsidP="00CE5847">
      <w:pPr>
        <w:shd w:val="clear" w:color="auto" w:fill="FFFFFF"/>
        <w:ind w:right="38"/>
        <w:jc w:val="center"/>
        <w:rPr>
          <w:sz w:val="24"/>
          <w:szCs w:val="24"/>
        </w:rPr>
      </w:pPr>
      <w:r w:rsidRPr="00CE5847">
        <w:rPr>
          <w:b/>
          <w:bCs/>
          <w:spacing w:val="-1"/>
          <w:sz w:val="24"/>
          <w:szCs w:val="24"/>
        </w:rPr>
        <w:t>8. Изменение образовательных отношений</w:t>
      </w:r>
    </w:p>
    <w:p w:rsidR="00785B69" w:rsidRPr="00CE5847" w:rsidRDefault="00785B69" w:rsidP="00CE5847">
      <w:pPr>
        <w:shd w:val="clear" w:color="auto" w:fill="FFFFFF"/>
        <w:tabs>
          <w:tab w:val="left" w:pos="1488"/>
        </w:tabs>
        <w:ind w:right="34" w:firstLine="859"/>
        <w:jc w:val="both"/>
        <w:rPr>
          <w:sz w:val="24"/>
          <w:szCs w:val="24"/>
        </w:rPr>
      </w:pPr>
      <w:r w:rsidRPr="00CE5847">
        <w:rPr>
          <w:spacing w:val="-10"/>
          <w:sz w:val="24"/>
          <w:szCs w:val="24"/>
        </w:rPr>
        <w:t>8.1.</w:t>
      </w:r>
      <w:r w:rsidRPr="00CE5847">
        <w:rPr>
          <w:sz w:val="24"/>
          <w:szCs w:val="24"/>
        </w:rPr>
        <w:tab/>
        <w:t>Образовательные отношения изменяются в случае изменения</w:t>
      </w:r>
      <w:r w:rsidRPr="00CE5847">
        <w:rPr>
          <w:sz w:val="24"/>
          <w:szCs w:val="24"/>
        </w:rPr>
        <w:br/>
        <w:t>условий получения учащимся образования по основной образовательной</w:t>
      </w:r>
      <w:r w:rsidRPr="00CE5847">
        <w:rPr>
          <w:sz w:val="24"/>
          <w:szCs w:val="24"/>
        </w:rPr>
        <w:br/>
        <w:t>программе дошкольного образования, повлекшего за собой изменение</w:t>
      </w:r>
      <w:r w:rsidRPr="00CE5847">
        <w:rPr>
          <w:sz w:val="24"/>
          <w:szCs w:val="24"/>
        </w:rPr>
        <w:br/>
        <w:t>взаимных прав и обязанностей воспитанника, родителей (законных</w:t>
      </w:r>
      <w:r w:rsidRPr="00CE5847">
        <w:rPr>
          <w:sz w:val="24"/>
          <w:szCs w:val="24"/>
        </w:rPr>
        <w:br/>
        <w:t>представителей) воспитанника и МБДОУ.</w:t>
      </w:r>
    </w:p>
    <w:p w:rsidR="00785B69" w:rsidRPr="00CE5847" w:rsidRDefault="00785B69" w:rsidP="00CE5847">
      <w:pPr>
        <w:shd w:val="clear" w:color="auto" w:fill="FFFFFF"/>
        <w:tabs>
          <w:tab w:val="left" w:pos="1368"/>
        </w:tabs>
        <w:ind w:left="10" w:right="34" w:firstLine="850"/>
        <w:jc w:val="both"/>
        <w:rPr>
          <w:sz w:val="24"/>
          <w:szCs w:val="24"/>
        </w:rPr>
      </w:pPr>
      <w:r w:rsidRPr="00CE5847">
        <w:rPr>
          <w:spacing w:val="-10"/>
          <w:sz w:val="24"/>
          <w:szCs w:val="24"/>
        </w:rPr>
        <w:t>8.2.</w:t>
      </w:r>
      <w:r w:rsidRPr="00CE5847">
        <w:rPr>
          <w:sz w:val="24"/>
          <w:szCs w:val="24"/>
        </w:rPr>
        <w:tab/>
      </w:r>
      <w:r w:rsidRPr="00CE5847">
        <w:rPr>
          <w:spacing w:val="-2"/>
          <w:sz w:val="24"/>
          <w:szCs w:val="24"/>
        </w:rPr>
        <w:t>Образовательные отношения изменяются по инициативе родителей</w:t>
      </w:r>
      <w:r w:rsidRPr="00CE5847">
        <w:rPr>
          <w:spacing w:val="-2"/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(законных представителей) воспитанника в следующих случаях:</w:t>
      </w:r>
    </w:p>
    <w:p w:rsidR="00785B69" w:rsidRPr="00CE5847" w:rsidRDefault="00785B69" w:rsidP="00CE5847">
      <w:pPr>
        <w:shd w:val="clear" w:color="auto" w:fill="FFFFFF"/>
        <w:tabs>
          <w:tab w:val="left" w:pos="1824"/>
        </w:tabs>
        <w:ind w:left="14" w:right="34" w:firstLine="850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8.2.1.</w:t>
      </w:r>
      <w:r w:rsidRPr="00CE5847">
        <w:rPr>
          <w:sz w:val="24"/>
          <w:szCs w:val="24"/>
        </w:rPr>
        <w:tab/>
        <w:t>при переводе воспитанника в группу логопедической</w:t>
      </w:r>
      <w:r w:rsidRPr="00CE5847">
        <w:rPr>
          <w:sz w:val="24"/>
          <w:szCs w:val="24"/>
        </w:rPr>
        <w:br/>
        <w:t>направленности;</w:t>
      </w:r>
    </w:p>
    <w:p w:rsidR="00785B69" w:rsidRPr="00CE5847" w:rsidRDefault="00785B69" w:rsidP="00CE5847">
      <w:pPr>
        <w:shd w:val="clear" w:color="auto" w:fill="FFFFFF"/>
        <w:tabs>
          <w:tab w:val="left" w:pos="1584"/>
        </w:tabs>
        <w:ind w:left="14" w:right="34" w:firstLine="854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8.2.2.</w:t>
      </w:r>
      <w:r w:rsidRPr="00CE5847">
        <w:rPr>
          <w:sz w:val="24"/>
          <w:szCs w:val="24"/>
        </w:rPr>
        <w:tab/>
        <w:t>при переводе воспитанника на обучение с одной дополнительной</w:t>
      </w:r>
      <w:r w:rsidRPr="00CE5847">
        <w:rPr>
          <w:sz w:val="24"/>
          <w:szCs w:val="24"/>
        </w:rPr>
        <w:br/>
        <w:t>общеразвивающей программы на другую;</w:t>
      </w:r>
    </w:p>
    <w:p w:rsidR="00785B69" w:rsidRPr="00CE5847" w:rsidRDefault="00785B69" w:rsidP="00CE5847">
      <w:pPr>
        <w:shd w:val="clear" w:color="auto" w:fill="FFFFFF"/>
        <w:tabs>
          <w:tab w:val="left" w:pos="1867"/>
        </w:tabs>
        <w:ind w:left="14" w:right="29" w:firstLine="850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8.2.3.</w:t>
      </w:r>
      <w:r w:rsidRPr="00CE5847">
        <w:rPr>
          <w:sz w:val="24"/>
          <w:szCs w:val="24"/>
        </w:rPr>
        <w:tab/>
        <w:t>при прекращении освоения ребенком дополнительной</w:t>
      </w:r>
      <w:r w:rsidRPr="00CE5847">
        <w:rPr>
          <w:sz w:val="24"/>
          <w:szCs w:val="24"/>
        </w:rPr>
        <w:br/>
        <w:t>общеразвивающей программы</w:t>
      </w:r>
    </w:p>
    <w:p w:rsidR="00785B69" w:rsidRPr="00CE5847" w:rsidRDefault="00785B69" w:rsidP="00CE5847">
      <w:pPr>
        <w:shd w:val="clear" w:color="auto" w:fill="FFFFFF"/>
        <w:tabs>
          <w:tab w:val="left" w:pos="1627"/>
        </w:tabs>
        <w:ind w:left="10" w:right="24" w:firstLine="859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8.2.4.</w:t>
      </w:r>
      <w:r w:rsidRPr="00CE5847">
        <w:rPr>
          <w:sz w:val="24"/>
          <w:szCs w:val="24"/>
        </w:rPr>
        <w:tab/>
      </w:r>
      <w:r w:rsidRPr="00CE5847">
        <w:rPr>
          <w:spacing w:val="-2"/>
          <w:sz w:val="24"/>
          <w:szCs w:val="24"/>
        </w:rPr>
        <w:t>при расторжении договора об оказании платных образовательных</w:t>
      </w:r>
      <w:r w:rsidRPr="00CE5847">
        <w:rPr>
          <w:spacing w:val="-2"/>
          <w:sz w:val="24"/>
          <w:szCs w:val="24"/>
        </w:rPr>
        <w:br/>
      </w:r>
      <w:r w:rsidRPr="00CE5847">
        <w:rPr>
          <w:sz w:val="24"/>
          <w:szCs w:val="24"/>
        </w:rPr>
        <w:t>услуг.</w:t>
      </w:r>
    </w:p>
    <w:p w:rsidR="00785B69" w:rsidRPr="00CE5847" w:rsidRDefault="00785B69" w:rsidP="00CE5847">
      <w:pPr>
        <w:shd w:val="clear" w:color="auto" w:fill="FFFFFF"/>
        <w:tabs>
          <w:tab w:val="left" w:pos="1570"/>
        </w:tabs>
        <w:ind w:left="19" w:right="14" w:firstLine="850"/>
        <w:jc w:val="both"/>
        <w:rPr>
          <w:sz w:val="24"/>
          <w:szCs w:val="24"/>
        </w:rPr>
      </w:pPr>
      <w:r w:rsidRPr="00CE5847">
        <w:rPr>
          <w:spacing w:val="-9"/>
          <w:sz w:val="24"/>
          <w:szCs w:val="24"/>
        </w:rPr>
        <w:t>8.3.</w:t>
      </w:r>
      <w:r w:rsidRPr="00CE5847">
        <w:rPr>
          <w:sz w:val="24"/>
          <w:szCs w:val="24"/>
        </w:rPr>
        <w:tab/>
        <w:t>Изменение образовательных отношений осуществляется на</w:t>
      </w:r>
      <w:r w:rsidRPr="00CE5847">
        <w:rPr>
          <w:sz w:val="24"/>
          <w:szCs w:val="24"/>
        </w:rPr>
        <w:br/>
      </w:r>
      <w:r w:rsidRPr="00CE5847">
        <w:rPr>
          <w:spacing w:val="-1"/>
          <w:sz w:val="24"/>
          <w:szCs w:val="24"/>
        </w:rPr>
        <w:t>основании заявления родителей (законных представителей) воспитанника.</w:t>
      </w:r>
    </w:p>
    <w:p w:rsidR="00785B69" w:rsidRPr="00CE5847" w:rsidRDefault="00785B69" w:rsidP="00CE5847">
      <w:pPr>
        <w:numPr>
          <w:ilvl w:val="0"/>
          <w:numId w:val="14"/>
        </w:numPr>
        <w:shd w:val="clear" w:color="auto" w:fill="FFFFFF"/>
        <w:tabs>
          <w:tab w:val="left" w:pos="1382"/>
        </w:tabs>
        <w:ind w:left="14" w:right="19" w:firstLine="859"/>
        <w:jc w:val="both"/>
        <w:rPr>
          <w:spacing w:val="-10"/>
          <w:sz w:val="24"/>
          <w:szCs w:val="24"/>
        </w:rPr>
      </w:pPr>
      <w:r w:rsidRPr="00CE5847">
        <w:rPr>
          <w:spacing w:val="-2"/>
          <w:sz w:val="24"/>
          <w:szCs w:val="24"/>
        </w:rPr>
        <w:t xml:space="preserve">Основанием для изменения образовательных отношений в случаях, </w:t>
      </w:r>
      <w:r w:rsidRPr="00CE5847">
        <w:rPr>
          <w:sz w:val="24"/>
          <w:szCs w:val="24"/>
        </w:rPr>
        <w:t>указанных в пп.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785B69" w:rsidRPr="00CF249E" w:rsidRDefault="00785B69" w:rsidP="00CF249E">
      <w:pPr>
        <w:numPr>
          <w:ilvl w:val="0"/>
          <w:numId w:val="14"/>
        </w:numPr>
        <w:shd w:val="clear" w:color="auto" w:fill="FFFFFF"/>
        <w:tabs>
          <w:tab w:val="left" w:pos="1411"/>
        </w:tabs>
        <w:ind w:left="10" w:firstLine="864"/>
        <w:rPr>
          <w:spacing w:val="-8"/>
          <w:sz w:val="24"/>
          <w:szCs w:val="24"/>
        </w:rPr>
      </w:pPr>
      <w:r w:rsidRPr="00CE5847">
        <w:rPr>
          <w:sz w:val="24"/>
          <w:szCs w:val="24"/>
        </w:rPr>
        <w:t>Основанием для изменения образовательных отношений в случае, указанном в пп. 8.2.3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</w:t>
      </w:r>
      <w:r>
        <w:rPr>
          <w:sz w:val="24"/>
          <w:szCs w:val="24"/>
        </w:rPr>
        <w:t xml:space="preserve"> </w:t>
      </w:r>
      <w:r w:rsidRPr="00CE5847">
        <w:rPr>
          <w:sz w:val="24"/>
          <w:szCs w:val="24"/>
        </w:rPr>
        <w:t>дополнительного    соглашения    при    приеме    ребенка    на    обучение    по| дополнительным общеразвивающим программам</w:t>
      </w:r>
      <w:r w:rsidRPr="00CF249E">
        <w:rPr>
          <w:spacing w:val="-1"/>
          <w:sz w:val="24"/>
          <w:szCs w:val="24"/>
        </w:rPr>
        <w:t xml:space="preserve"> </w:t>
      </w:r>
    </w:p>
    <w:p w:rsidR="00785B69" w:rsidRPr="00CF249E" w:rsidRDefault="00785B69" w:rsidP="00CF249E">
      <w:pPr>
        <w:numPr>
          <w:ilvl w:val="1"/>
          <w:numId w:val="18"/>
        </w:numPr>
        <w:shd w:val="clear" w:color="auto" w:fill="FFFFFF"/>
        <w:tabs>
          <w:tab w:val="left" w:pos="1411"/>
        </w:tabs>
        <w:rPr>
          <w:spacing w:val="-8"/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Основанием для изменения образовательных отношений в случае, </w:t>
      </w:r>
      <w:r w:rsidRPr="00CE5847">
        <w:rPr>
          <w:spacing w:val="-1"/>
          <w:sz w:val="24"/>
          <w:szCs w:val="24"/>
          <w:lang w:val="en-US"/>
        </w:rPr>
        <w:t>I</w:t>
      </w:r>
      <w:r w:rsidRPr="00CE58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указанном  в  пп.  </w:t>
      </w:r>
    </w:p>
    <w:p w:rsidR="00785B69" w:rsidRPr="00CF249E" w:rsidRDefault="00785B69" w:rsidP="00CF249E">
      <w:pPr>
        <w:shd w:val="clear" w:color="auto" w:fill="FFFFFF"/>
        <w:tabs>
          <w:tab w:val="left" w:pos="1411"/>
        </w:tabs>
        <w:ind w:right="110"/>
        <w:jc w:val="both"/>
        <w:rPr>
          <w:spacing w:val="-8"/>
          <w:sz w:val="24"/>
          <w:szCs w:val="24"/>
        </w:rPr>
      </w:pPr>
      <w:r w:rsidRPr="00CE5847">
        <w:rPr>
          <w:sz w:val="24"/>
          <w:szCs w:val="24"/>
        </w:rPr>
        <w:t xml:space="preserve">8.2.4   настоящих  Правил,  является  приказ  заведующего! </w:t>
      </w:r>
      <w:r w:rsidRPr="00CE5847">
        <w:rPr>
          <w:spacing w:val="-3"/>
          <w:sz w:val="24"/>
          <w:szCs w:val="24"/>
        </w:rPr>
        <w:t xml:space="preserve">МБДОУ, изданный им на основании расторжения ранее заключенного договора | </w:t>
      </w:r>
      <w:r w:rsidRPr="00CE5847">
        <w:rPr>
          <w:sz w:val="24"/>
          <w:szCs w:val="24"/>
        </w:rPr>
        <w:t>при  приеме  ребенка  на  обучение  по  дополнительным  общеразвивающим программам на платной основе</w:t>
      </w:r>
    </w:p>
    <w:p w:rsidR="00785B69" w:rsidRDefault="00785B69" w:rsidP="00CF249E">
      <w:pPr>
        <w:shd w:val="clear" w:color="auto" w:fill="FFFFFF"/>
        <w:tabs>
          <w:tab w:val="left" w:pos="1747"/>
        </w:tabs>
        <w:ind w:left="34" w:right="106"/>
        <w:jc w:val="both"/>
        <w:rPr>
          <w:spacing w:val="-6"/>
          <w:sz w:val="24"/>
          <w:szCs w:val="24"/>
        </w:rPr>
      </w:pPr>
      <w:r>
        <w:rPr>
          <w:spacing w:val="-2"/>
          <w:sz w:val="24"/>
          <w:szCs w:val="24"/>
        </w:rPr>
        <w:t>8.7.</w:t>
      </w:r>
      <w:r w:rsidRPr="00CE5847">
        <w:rPr>
          <w:spacing w:val="-2"/>
          <w:sz w:val="24"/>
          <w:szCs w:val="24"/>
        </w:rPr>
        <w:t xml:space="preserve">Образовательные отношения изменяются по инициативе МБДОУ в </w:t>
      </w:r>
      <w:r w:rsidRPr="00CE5847">
        <w:rPr>
          <w:sz w:val="24"/>
          <w:szCs w:val="24"/>
        </w:rPr>
        <w:t>следующих случаях:</w:t>
      </w:r>
      <w:r w:rsidRPr="00CF249E">
        <w:rPr>
          <w:spacing w:val="-6"/>
          <w:sz w:val="24"/>
          <w:szCs w:val="24"/>
        </w:rPr>
        <w:t xml:space="preserve"> </w:t>
      </w:r>
    </w:p>
    <w:p w:rsidR="00785B69" w:rsidRPr="00CE5847" w:rsidRDefault="00785B69" w:rsidP="00CF249E">
      <w:pPr>
        <w:shd w:val="clear" w:color="auto" w:fill="FFFFFF"/>
        <w:tabs>
          <w:tab w:val="left" w:pos="1747"/>
        </w:tabs>
        <w:ind w:left="34" w:right="106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8.7.1.</w:t>
      </w:r>
      <w:r w:rsidRPr="00CE5847">
        <w:rPr>
          <w:spacing w:val="-1"/>
          <w:sz w:val="24"/>
          <w:szCs w:val="24"/>
        </w:rPr>
        <w:t>при прекращении реализации в МБДОУ дополнительной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общеразвивающей программы (программ);</w:t>
      </w:r>
    </w:p>
    <w:p w:rsidR="00785B69" w:rsidRPr="00CE5847" w:rsidRDefault="00785B69" w:rsidP="00CF249E">
      <w:pPr>
        <w:numPr>
          <w:ilvl w:val="1"/>
          <w:numId w:val="19"/>
        </w:numPr>
        <w:shd w:val="clear" w:color="auto" w:fill="FFFFFF"/>
        <w:tabs>
          <w:tab w:val="left" w:pos="1411"/>
        </w:tabs>
        <w:ind w:right="110"/>
        <w:jc w:val="both"/>
        <w:rPr>
          <w:spacing w:val="-8"/>
          <w:sz w:val="24"/>
          <w:szCs w:val="24"/>
        </w:rPr>
      </w:pPr>
    </w:p>
    <w:p w:rsidR="00785B69" w:rsidRPr="00CE5847" w:rsidRDefault="00785B69" w:rsidP="00CF249E">
      <w:pPr>
        <w:shd w:val="clear" w:color="auto" w:fill="FFFFFF"/>
        <w:tabs>
          <w:tab w:val="left" w:pos="1411"/>
        </w:tabs>
        <w:ind w:left="10"/>
        <w:rPr>
          <w:spacing w:val="-8"/>
          <w:sz w:val="24"/>
          <w:szCs w:val="24"/>
        </w:rPr>
      </w:pPr>
      <w:r w:rsidRPr="00CE5847">
        <w:rPr>
          <w:sz w:val="24"/>
          <w:szCs w:val="24"/>
        </w:rPr>
        <w:t>.</w:t>
      </w:r>
    </w:p>
    <w:p w:rsidR="00785B69" w:rsidRPr="00CE5847" w:rsidRDefault="00785B69" w:rsidP="00CE5847">
      <w:pPr>
        <w:numPr>
          <w:ilvl w:val="0"/>
          <w:numId w:val="14"/>
        </w:numPr>
        <w:shd w:val="clear" w:color="auto" w:fill="FFFFFF"/>
        <w:tabs>
          <w:tab w:val="left" w:pos="1382"/>
        </w:tabs>
        <w:ind w:left="14" w:firstLine="859"/>
        <w:jc w:val="both"/>
        <w:rPr>
          <w:spacing w:val="-9"/>
          <w:sz w:val="24"/>
          <w:szCs w:val="24"/>
        </w:rPr>
        <w:sectPr w:rsidR="00785B69" w:rsidRPr="00CE5847">
          <w:pgSz w:w="11909" w:h="16834"/>
          <w:pgMar w:top="360" w:right="885" w:bottom="360" w:left="1404" w:header="720" w:footer="720" w:gutter="0"/>
          <w:cols w:space="60"/>
          <w:noEndnote/>
        </w:sectPr>
      </w:pPr>
    </w:p>
    <w:p w:rsidR="00785B69" w:rsidRPr="00CE5847" w:rsidRDefault="00785B69" w:rsidP="00CE5847">
      <w:pPr>
        <w:shd w:val="clear" w:color="auto" w:fill="FFFFFF"/>
        <w:rPr>
          <w:sz w:val="24"/>
          <w:szCs w:val="24"/>
        </w:rPr>
      </w:pPr>
    </w:p>
    <w:p w:rsidR="00785B69" w:rsidRPr="00CE5847" w:rsidRDefault="00785B69" w:rsidP="00CE5847">
      <w:pPr>
        <w:shd w:val="clear" w:color="auto" w:fill="FFFFFF"/>
        <w:rPr>
          <w:sz w:val="24"/>
          <w:szCs w:val="24"/>
        </w:rPr>
      </w:pPr>
      <w:r w:rsidRPr="00CE5847">
        <w:rPr>
          <w:sz w:val="24"/>
          <w:szCs w:val="24"/>
        </w:rPr>
        <w:br w:type="column"/>
      </w:r>
    </w:p>
    <w:p w:rsidR="00785B69" w:rsidRPr="00CE5847" w:rsidRDefault="00785B69" w:rsidP="00CE5847">
      <w:pPr>
        <w:shd w:val="clear" w:color="auto" w:fill="FFFFFF"/>
        <w:rPr>
          <w:sz w:val="24"/>
          <w:szCs w:val="24"/>
        </w:rPr>
        <w:sectPr w:rsidR="00785B69" w:rsidRPr="00CE5847">
          <w:type w:val="continuous"/>
          <w:pgSz w:w="11909" w:h="16834"/>
          <w:pgMar w:top="360" w:right="1451" w:bottom="360" w:left="6161" w:header="720" w:footer="720" w:gutter="0"/>
          <w:cols w:num="2" w:space="720" w:equalWidth="0">
            <w:col w:w="720" w:space="2856"/>
            <w:col w:w="720"/>
          </w:cols>
          <w:noEndnote/>
        </w:sectPr>
      </w:pPr>
    </w:p>
    <w:p w:rsidR="00785B69" w:rsidRPr="00CE5847" w:rsidRDefault="00785B69" w:rsidP="00CE5847">
      <w:pPr>
        <w:shd w:val="clear" w:color="auto" w:fill="FFFFFF"/>
        <w:tabs>
          <w:tab w:val="left" w:pos="1661"/>
        </w:tabs>
        <w:ind w:left="24" w:right="106" w:firstLine="864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8.7.2.</w:t>
      </w:r>
      <w:r w:rsidRPr="00CE5847">
        <w:rPr>
          <w:sz w:val="24"/>
          <w:szCs w:val="24"/>
        </w:rPr>
        <w:tab/>
      </w:r>
      <w:r w:rsidRPr="00CE5847">
        <w:rPr>
          <w:spacing w:val="-3"/>
          <w:sz w:val="24"/>
          <w:szCs w:val="24"/>
        </w:rPr>
        <w:t>при расторжении договора об оказании платных образовательных</w:t>
      </w:r>
      <w:r w:rsidRPr="00CE5847">
        <w:rPr>
          <w:spacing w:val="-3"/>
          <w:sz w:val="24"/>
          <w:szCs w:val="24"/>
        </w:rPr>
        <w:br/>
      </w:r>
      <w:r w:rsidRPr="00CE5847">
        <w:rPr>
          <w:sz w:val="24"/>
          <w:szCs w:val="24"/>
        </w:rPr>
        <w:t>услуг.</w:t>
      </w:r>
    </w:p>
    <w:p w:rsidR="00785B69" w:rsidRPr="00CF249E" w:rsidRDefault="00785B69" w:rsidP="00CF249E">
      <w:pPr>
        <w:numPr>
          <w:ilvl w:val="1"/>
          <w:numId w:val="19"/>
        </w:numPr>
        <w:shd w:val="clear" w:color="auto" w:fill="FFFFFF"/>
        <w:tabs>
          <w:tab w:val="left" w:pos="1411"/>
        </w:tabs>
        <w:ind w:right="101"/>
        <w:jc w:val="both"/>
        <w:rPr>
          <w:spacing w:val="-8"/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Основанием для изменения образовательных отношений в случае, указанном в п. 8.7.1 </w:t>
      </w:r>
    </w:p>
    <w:p w:rsidR="00785B69" w:rsidRPr="00CE5847" w:rsidRDefault="00785B69" w:rsidP="00CF249E">
      <w:pPr>
        <w:shd w:val="clear" w:color="auto" w:fill="FFFFFF"/>
        <w:tabs>
          <w:tab w:val="left" w:pos="1411"/>
        </w:tabs>
        <w:ind w:right="101"/>
        <w:jc w:val="both"/>
        <w:rPr>
          <w:spacing w:val="-8"/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настоящих Правил, является приказ заведующего МБДОУ, </w:t>
      </w:r>
      <w:r w:rsidRPr="00CE5847">
        <w:rPr>
          <w:spacing w:val="-2"/>
          <w:sz w:val="24"/>
          <w:szCs w:val="24"/>
        </w:rPr>
        <w:t xml:space="preserve">изданный им на основании внесения соответствующих изменений в договор об </w:t>
      </w:r>
      <w:r w:rsidRPr="00CE5847">
        <w:rPr>
          <w:sz w:val="24"/>
          <w:szCs w:val="24"/>
        </w:rPr>
        <w:t>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785B69" w:rsidRPr="00CF249E" w:rsidRDefault="00785B69" w:rsidP="00CF249E">
      <w:pPr>
        <w:numPr>
          <w:ilvl w:val="1"/>
          <w:numId w:val="19"/>
        </w:numPr>
        <w:shd w:val="clear" w:color="auto" w:fill="FFFFFF"/>
        <w:tabs>
          <w:tab w:val="left" w:pos="1411"/>
        </w:tabs>
        <w:ind w:right="106"/>
        <w:jc w:val="both"/>
        <w:rPr>
          <w:spacing w:val="-9"/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Основанием для изменения образовательных отношений в случае, </w:t>
      </w:r>
      <w:r w:rsidRPr="00CE5847">
        <w:rPr>
          <w:sz w:val="24"/>
          <w:szCs w:val="24"/>
        </w:rPr>
        <w:t xml:space="preserve">указанном в п.п. 8.7.2 </w:t>
      </w:r>
    </w:p>
    <w:p w:rsidR="00785B69" w:rsidRPr="00CE5847" w:rsidRDefault="00785B69" w:rsidP="00CF249E">
      <w:pPr>
        <w:shd w:val="clear" w:color="auto" w:fill="FFFFFF"/>
        <w:tabs>
          <w:tab w:val="left" w:pos="1411"/>
        </w:tabs>
        <w:ind w:right="106"/>
        <w:jc w:val="both"/>
        <w:rPr>
          <w:spacing w:val="-9"/>
          <w:sz w:val="24"/>
          <w:szCs w:val="24"/>
        </w:rPr>
      </w:pPr>
      <w:r w:rsidRPr="00CE5847">
        <w:rPr>
          <w:sz w:val="24"/>
          <w:szCs w:val="24"/>
        </w:rPr>
        <w:t xml:space="preserve">настоящих Правил, является приказ заведующего </w:t>
      </w:r>
      <w:r w:rsidRPr="00CE5847">
        <w:rPr>
          <w:spacing w:val="-2"/>
          <w:sz w:val="24"/>
          <w:szCs w:val="24"/>
        </w:rPr>
        <w:t xml:space="preserve">МБДОУ, изданный им на основании расторжения ранее заключенного договора </w:t>
      </w:r>
      <w:r w:rsidRPr="00CE5847">
        <w:rPr>
          <w:sz w:val="24"/>
          <w:szCs w:val="24"/>
        </w:rPr>
        <w:t>при приеме ребенка на обучение по дополнительным общеразвивающим программам на платной основе.</w:t>
      </w:r>
    </w:p>
    <w:p w:rsidR="00785B69" w:rsidRPr="00CE5847" w:rsidRDefault="00785B69" w:rsidP="00BD2876">
      <w:pPr>
        <w:shd w:val="clear" w:color="auto" w:fill="FFFFFF"/>
        <w:tabs>
          <w:tab w:val="left" w:pos="1819"/>
        </w:tabs>
        <w:ind w:right="106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8.10 </w:t>
      </w:r>
      <w:r w:rsidRPr="00CE5847">
        <w:rPr>
          <w:sz w:val="24"/>
          <w:szCs w:val="24"/>
        </w:rPr>
        <w:t>Права и обязанности воспитанника, предусмотренные</w:t>
      </w:r>
      <w:r w:rsidRPr="00CE5847">
        <w:rPr>
          <w:sz w:val="24"/>
          <w:szCs w:val="24"/>
        </w:rPr>
        <w:br/>
        <w:t>законодательством об образовании и локальными нормативными актами</w:t>
      </w:r>
      <w:r w:rsidRPr="00CE5847">
        <w:rPr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МБДОУ, изменяются с даты издания приказа или с иной указанной в нем даты.</w:t>
      </w:r>
    </w:p>
    <w:p w:rsidR="00785B69" w:rsidRPr="00CE5847" w:rsidRDefault="00785B69" w:rsidP="00CE5847">
      <w:pPr>
        <w:shd w:val="clear" w:color="auto" w:fill="FFFFFF"/>
        <w:ind w:right="82"/>
        <w:jc w:val="center"/>
        <w:rPr>
          <w:b/>
          <w:sz w:val="24"/>
          <w:szCs w:val="24"/>
        </w:rPr>
      </w:pPr>
      <w:r w:rsidRPr="00CE5847">
        <w:rPr>
          <w:b/>
          <w:sz w:val="24"/>
          <w:szCs w:val="24"/>
        </w:rPr>
        <w:t xml:space="preserve">9. Прекращение образовательных </w:t>
      </w:r>
      <w:r w:rsidRPr="00CE5847">
        <w:rPr>
          <w:b/>
          <w:bCs/>
          <w:sz w:val="24"/>
          <w:szCs w:val="24"/>
        </w:rPr>
        <w:t>отношений</w:t>
      </w:r>
    </w:p>
    <w:p w:rsidR="00785B69" w:rsidRPr="00CE5847" w:rsidRDefault="00785B69" w:rsidP="00BD2876">
      <w:pPr>
        <w:shd w:val="clear" w:color="auto" w:fill="FFFFFF"/>
        <w:tabs>
          <w:tab w:val="left" w:pos="1392"/>
        </w:tabs>
        <w:ind w:left="10" w:right="106"/>
        <w:jc w:val="both"/>
        <w:rPr>
          <w:sz w:val="24"/>
          <w:szCs w:val="24"/>
        </w:rPr>
      </w:pPr>
      <w:r w:rsidRPr="00CE5847">
        <w:rPr>
          <w:spacing w:val="-8"/>
          <w:sz w:val="24"/>
          <w:szCs w:val="24"/>
        </w:rPr>
        <w:t>9.1.</w:t>
      </w:r>
      <w:r w:rsidRPr="00CE5847">
        <w:rPr>
          <w:spacing w:val="-1"/>
          <w:sz w:val="24"/>
          <w:szCs w:val="24"/>
        </w:rPr>
        <w:t>Образовательные отношения прекращаются в связи с отчислением</w:t>
      </w:r>
      <w:r w:rsidRPr="00CE5847">
        <w:rPr>
          <w:spacing w:val="-1"/>
          <w:sz w:val="24"/>
          <w:szCs w:val="24"/>
        </w:rPr>
        <w:br/>
      </w:r>
      <w:r w:rsidRPr="00CE5847">
        <w:rPr>
          <w:sz w:val="24"/>
          <w:szCs w:val="24"/>
        </w:rPr>
        <w:t>обучающегося из МБДОУ: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5" w:right="110" w:firstLine="845"/>
        <w:jc w:val="both"/>
        <w:rPr>
          <w:sz w:val="24"/>
          <w:szCs w:val="24"/>
        </w:rPr>
      </w:pPr>
      <w:r w:rsidRPr="00CE5847">
        <w:rPr>
          <w:sz w:val="24"/>
          <w:szCs w:val="24"/>
        </w:rPr>
        <w:t xml:space="preserve">в связи с получением образования (завершением обучения по </w:t>
      </w:r>
      <w:r w:rsidRPr="00CE5847">
        <w:rPr>
          <w:spacing w:val="-2"/>
          <w:sz w:val="24"/>
          <w:szCs w:val="24"/>
        </w:rPr>
        <w:t xml:space="preserve">основной образовательной программе дошкольного образования и поступлении </w:t>
      </w:r>
      <w:r w:rsidRPr="00CE5847">
        <w:rPr>
          <w:sz w:val="24"/>
          <w:szCs w:val="24"/>
        </w:rPr>
        <w:t>воспитанника в образовательную организацию для получения начального общего образования);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850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>досрочно.</w:t>
      </w:r>
    </w:p>
    <w:p w:rsidR="00785B69" w:rsidRPr="00CE5847" w:rsidRDefault="00785B69" w:rsidP="00BD2876">
      <w:pPr>
        <w:shd w:val="clear" w:color="auto" w:fill="FFFFFF"/>
        <w:tabs>
          <w:tab w:val="left" w:pos="1637"/>
        </w:tabs>
        <w:ind w:left="5" w:right="115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>9.2</w:t>
      </w:r>
      <w:r w:rsidRPr="00CE5847">
        <w:rPr>
          <w:sz w:val="24"/>
          <w:szCs w:val="24"/>
        </w:rPr>
        <w:t>Образовательные отношения прекращаются досрочно по</w:t>
      </w:r>
      <w:r w:rsidRPr="00CE5847">
        <w:rPr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инициативе родителей (законных представителей) воспитанника: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5" w:right="125" w:firstLine="845"/>
        <w:jc w:val="both"/>
        <w:rPr>
          <w:sz w:val="24"/>
          <w:szCs w:val="24"/>
        </w:rPr>
      </w:pPr>
      <w:r w:rsidRPr="00CE5847">
        <w:rPr>
          <w:spacing w:val="-1"/>
          <w:sz w:val="24"/>
          <w:szCs w:val="24"/>
        </w:rPr>
        <w:t xml:space="preserve">в случае перевода воспитанника для продолжения обучения по образовательной программе дошкольного образования в другую организацию, </w:t>
      </w:r>
      <w:r w:rsidRPr="00CE5847">
        <w:rPr>
          <w:sz w:val="24"/>
          <w:szCs w:val="24"/>
        </w:rPr>
        <w:t>осуществляющую образовательную деятельность;</w:t>
      </w:r>
    </w:p>
    <w:p w:rsidR="00785B69" w:rsidRPr="00CE5847" w:rsidRDefault="00785B69" w:rsidP="00CE5847">
      <w:pPr>
        <w:numPr>
          <w:ilvl w:val="0"/>
          <w:numId w:val="2"/>
        </w:numPr>
        <w:shd w:val="clear" w:color="auto" w:fill="FFFFFF"/>
        <w:tabs>
          <w:tab w:val="left" w:pos="1128"/>
        </w:tabs>
        <w:ind w:left="5" w:right="115" w:firstLine="845"/>
        <w:jc w:val="both"/>
        <w:rPr>
          <w:sz w:val="24"/>
          <w:szCs w:val="24"/>
        </w:rPr>
      </w:pPr>
      <w:r w:rsidRPr="00CE5847">
        <w:rPr>
          <w:sz w:val="24"/>
          <w:szCs w:val="24"/>
        </w:rPr>
        <w:t>в случае выбора родителями (законными представителями) воспитанника     (до  завершения  освоения  им  образовательной  программы</w:t>
      </w:r>
    </w:p>
    <w:p w:rsidR="00785B69" w:rsidRPr="00CE5847" w:rsidRDefault="00785B69" w:rsidP="0034287D">
      <w:pPr>
        <w:shd w:val="clear" w:color="auto" w:fill="FFFFFF"/>
        <w:ind w:left="62"/>
        <w:jc w:val="both"/>
        <w:rPr>
          <w:sz w:val="24"/>
          <w:szCs w:val="24"/>
        </w:rPr>
      </w:pPr>
      <w:r w:rsidRPr="00CE5847">
        <w:rPr>
          <w:spacing w:val="-6"/>
          <w:sz w:val="24"/>
          <w:szCs w:val="24"/>
        </w:rPr>
        <w:t xml:space="preserve">дошкольного образования) иной формы получения образования и формы </w:t>
      </w:r>
      <w:r w:rsidRPr="00CE5847">
        <w:rPr>
          <w:spacing w:val="-10"/>
          <w:sz w:val="24"/>
          <w:szCs w:val="24"/>
        </w:rPr>
        <w:t xml:space="preserve">обучения (получения детьми дошкольного образования вне образовательной </w:t>
      </w:r>
      <w:r w:rsidRPr="00CE5847">
        <w:rPr>
          <w:sz w:val="24"/>
          <w:szCs w:val="24"/>
        </w:rPr>
        <w:t>организации в форме семейного образования).</w:t>
      </w:r>
    </w:p>
    <w:p w:rsidR="00785B69" w:rsidRPr="00CE5847" w:rsidRDefault="00785B69" w:rsidP="0034287D">
      <w:pPr>
        <w:shd w:val="clear" w:color="auto" w:fill="FFFFFF"/>
        <w:tabs>
          <w:tab w:val="left" w:pos="1459"/>
        </w:tabs>
        <w:ind w:left="34" w:right="5" w:firstLine="850"/>
        <w:jc w:val="both"/>
        <w:rPr>
          <w:sz w:val="24"/>
          <w:szCs w:val="24"/>
        </w:rPr>
      </w:pPr>
      <w:r w:rsidRPr="00CE5847">
        <w:rPr>
          <w:spacing w:val="-16"/>
          <w:sz w:val="24"/>
          <w:szCs w:val="24"/>
        </w:rPr>
        <w:t>9.3.</w:t>
      </w:r>
      <w:r w:rsidRPr="00CE5847">
        <w:rPr>
          <w:sz w:val="24"/>
          <w:szCs w:val="24"/>
        </w:rPr>
        <w:tab/>
      </w:r>
      <w:r w:rsidRPr="00CE5847">
        <w:rPr>
          <w:spacing w:val="-8"/>
          <w:sz w:val="24"/>
          <w:szCs w:val="24"/>
        </w:rPr>
        <w:t>В случаях, указанных в п. 9.2 настоящих Правил, отчисление</w:t>
      </w:r>
      <w:r w:rsidRPr="00CE5847">
        <w:rPr>
          <w:spacing w:val="-8"/>
          <w:sz w:val="24"/>
          <w:szCs w:val="24"/>
        </w:rPr>
        <w:br/>
      </w:r>
      <w:r w:rsidRPr="00CE5847">
        <w:rPr>
          <w:spacing w:val="-9"/>
          <w:sz w:val="24"/>
          <w:szCs w:val="24"/>
        </w:rPr>
        <w:t>воспитанника осуществляется на основании заявления родителей (законных</w:t>
      </w:r>
      <w:r w:rsidRPr="00CE5847">
        <w:rPr>
          <w:spacing w:val="-9"/>
          <w:sz w:val="24"/>
          <w:szCs w:val="24"/>
        </w:rPr>
        <w:br/>
      </w:r>
      <w:r w:rsidRPr="00CE5847">
        <w:rPr>
          <w:sz w:val="24"/>
          <w:szCs w:val="24"/>
        </w:rPr>
        <w:t>представителей) воспитанника.</w:t>
      </w:r>
    </w:p>
    <w:p w:rsidR="00785B69" w:rsidRPr="00CE5847" w:rsidRDefault="00785B69" w:rsidP="0034287D">
      <w:pPr>
        <w:shd w:val="clear" w:color="auto" w:fill="FFFFFF"/>
        <w:tabs>
          <w:tab w:val="left" w:pos="1368"/>
        </w:tabs>
        <w:ind w:left="24" w:right="5" w:firstLine="850"/>
        <w:jc w:val="both"/>
        <w:rPr>
          <w:sz w:val="24"/>
          <w:szCs w:val="24"/>
        </w:rPr>
      </w:pPr>
      <w:r w:rsidRPr="00CE5847">
        <w:rPr>
          <w:spacing w:val="-15"/>
          <w:sz w:val="24"/>
          <w:szCs w:val="24"/>
        </w:rPr>
        <w:t>9.4.</w:t>
      </w:r>
      <w:r w:rsidRPr="00CE5847">
        <w:rPr>
          <w:sz w:val="24"/>
          <w:szCs w:val="24"/>
        </w:rPr>
        <w:tab/>
      </w:r>
      <w:r w:rsidRPr="00CE5847">
        <w:rPr>
          <w:spacing w:val="-12"/>
          <w:sz w:val="24"/>
          <w:szCs w:val="24"/>
        </w:rPr>
        <w:t>Основанием для прекращения образовательных отношений является</w:t>
      </w:r>
      <w:r w:rsidRPr="00CE5847">
        <w:rPr>
          <w:spacing w:val="-12"/>
          <w:sz w:val="24"/>
          <w:szCs w:val="24"/>
        </w:rPr>
        <w:br/>
      </w:r>
      <w:r w:rsidRPr="00CE5847">
        <w:rPr>
          <w:spacing w:val="-2"/>
          <w:sz w:val="24"/>
          <w:szCs w:val="24"/>
        </w:rPr>
        <w:t>приказ заведующего МБДОУ об отчислении воспитанника из МБДОУ,</w:t>
      </w:r>
      <w:r w:rsidRPr="00CE5847">
        <w:rPr>
          <w:spacing w:val="-2"/>
          <w:sz w:val="24"/>
          <w:szCs w:val="24"/>
        </w:rPr>
        <w:br/>
      </w:r>
      <w:r w:rsidRPr="00CE5847">
        <w:rPr>
          <w:spacing w:val="-7"/>
          <w:sz w:val="24"/>
          <w:szCs w:val="24"/>
        </w:rPr>
        <w:t>изданный им на основании расторжения ранее заключенного договора при</w:t>
      </w:r>
      <w:r w:rsidRPr="00CE5847">
        <w:rPr>
          <w:spacing w:val="-7"/>
          <w:sz w:val="24"/>
          <w:szCs w:val="24"/>
        </w:rPr>
        <w:br/>
      </w:r>
      <w:r w:rsidRPr="00CE5847">
        <w:rPr>
          <w:sz w:val="24"/>
          <w:szCs w:val="24"/>
        </w:rPr>
        <w:t>приеме ребенка в МБДОУ.</w:t>
      </w:r>
    </w:p>
    <w:p w:rsidR="00785B69" w:rsidRPr="00CE5847" w:rsidRDefault="00785B69" w:rsidP="0034287D">
      <w:pPr>
        <w:shd w:val="clear" w:color="auto" w:fill="FFFFFF"/>
        <w:tabs>
          <w:tab w:val="left" w:pos="1445"/>
        </w:tabs>
        <w:ind w:left="19" w:right="10" w:firstLine="850"/>
        <w:jc w:val="both"/>
        <w:rPr>
          <w:sz w:val="24"/>
          <w:szCs w:val="24"/>
        </w:rPr>
      </w:pPr>
      <w:r w:rsidRPr="00CE5847">
        <w:rPr>
          <w:spacing w:val="-16"/>
          <w:sz w:val="24"/>
          <w:szCs w:val="24"/>
        </w:rPr>
        <w:t>9.5.</w:t>
      </w:r>
      <w:r w:rsidRPr="00CE5847">
        <w:rPr>
          <w:sz w:val="24"/>
          <w:szCs w:val="24"/>
        </w:rPr>
        <w:tab/>
      </w:r>
      <w:r w:rsidRPr="00CE5847">
        <w:rPr>
          <w:spacing w:val="-9"/>
          <w:sz w:val="24"/>
          <w:szCs w:val="24"/>
        </w:rPr>
        <w:t>Если с родителями (законными представителями) воспитанника</w:t>
      </w:r>
      <w:r w:rsidRPr="00CE5847">
        <w:rPr>
          <w:spacing w:val="-9"/>
          <w:sz w:val="24"/>
          <w:szCs w:val="24"/>
        </w:rPr>
        <w:br/>
      </w:r>
      <w:r w:rsidRPr="00CE5847">
        <w:rPr>
          <w:spacing w:val="-10"/>
          <w:sz w:val="24"/>
          <w:szCs w:val="24"/>
        </w:rPr>
        <w:t xml:space="preserve">заключен договор </w:t>
      </w:r>
      <w:r w:rsidRPr="00CE5847">
        <w:rPr>
          <w:iCs/>
          <w:spacing w:val="-10"/>
          <w:sz w:val="24"/>
          <w:szCs w:val="24"/>
        </w:rPr>
        <w:t>об</w:t>
      </w:r>
      <w:r w:rsidRPr="00CE5847">
        <w:rPr>
          <w:i/>
          <w:iCs/>
          <w:spacing w:val="-10"/>
          <w:sz w:val="24"/>
          <w:szCs w:val="24"/>
        </w:rPr>
        <w:t xml:space="preserve"> </w:t>
      </w:r>
      <w:r w:rsidRPr="00CE5847">
        <w:rPr>
          <w:spacing w:val="-10"/>
          <w:sz w:val="24"/>
          <w:szCs w:val="24"/>
        </w:rPr>
        <w:t>оказании платных образовательных услуг, при досрочном</w:t>
      </w:r>
      <w:r w:rsidRPr="00CE5847">
        <w:rPr>
          <w:spacing w:val="-10"/>
          <w:sz w:val="24"/>
          <w:szCs w:val="24"/>
        </w:rPr>
        <w:br/>
      </w:r>
      <w:r w:rsidRPr="00CE5847">
        <w:rPr>
          <w:spacing w:val="-7"/>
          <w:sz w:val="24"/>
          <w:szCs w:val="24"/>
        </w:rPr>
        <w:t>прекращении образовательных отношений такой договор расторгается на</w:t>
      </w:r>
      <w:r w:rsidRPr="00CE5847">
        <w:rPr>
          <w:spacing w:val="-7"/>
          <w:sz w:val="24"/>
          <w:szCs w:val="24"/>
        </w:rPr>
        <w:br/>
      </w:r>
      <w:r w:rsidRPr="00CE5847">
        <w:rPr>
          <w:spacing w:val="-11"/>
          <w:sz w:val="24"/>
          <w:szCs w:val="24"/>
        </w:rPr>
        <w:t>основании приказа МБДОУ об отчислении воспитанника из МБДОУ.</w:t>
      </w:r>
    </w:p>
    <w:p w:rsidR="00785B69" w:rsidRPr="00CE5847" w:rsidRDefault="00785B69" w:rsidP="0034287D">
      <w:pPr>
        <w:numPr>
          <w:ilvl w:val="0"/>
          <w:numId w:val="17"/>
        </w:numPr>
        <w:shd w:val="clear" w:color="auto" w:fill="FFFFFF"/>
        <w:tabs>
          <w:tab w:val="left" w:pos="1368"/>
        </w:tabs>
        <w:ind w:right="14" w:firstLine="859"/>
        <w:jc w:val="both"/>
        <w:rPr>
          <w:spacing w:val="-15"/>
          <w:sz w:val="24"/>
          <w:szCs w:val="24"/>
        </w:rPr>
      </w:pPr>
      <w:r w:rsidRPr="00CE5847">
        <w:rPr>
          <w:spacing w:val="-12"/>
          <w:sz w:val="24"/>
          <w:szCs w:val="24"/>
        </w:rPr>
        <w:t xml:space="preserve">Досрочное прекращение образовательных отношений по родителей </w:t>
      </w:r>
      <w:r w:rsidRPr="00CE5847">
        <w:rPr>
          <w:spacing w:val="-9"/>
          <w:sz w:val="24"/>
          <w:szCs w:val="24"/>
        </w:rPr>
        <w:t xml:space="preserve">(законных представителей) воспитанника не влечет за собой возникновение </w:t>
      </w:r>
      <w:r w:rsidRPr="00CE5847">
        <w:rPr>
          <w:spacing w:val="-1"/>
          <w:sz w:val="24"/>
          <w:szCs w:val="24"/>
        </w:rPr>
        <w:t xml:space="preserve">каких-либо дополнительных, в том числе материальных, обязательств </w:t>
      </w:r>
      <w:r w:rsidRPr="00CE5847">
        <w:rPr>
          <w:spacing w:val="-10"/>
          <w:sz w:val="24"/>
          <w:szCs w:val="24"/>
        </w:rPr>
        <w:t>родителей (законных представителей) ребенка перед МБДОУ.</w:t>
      </w:r>
    </w:p>
    <w:p w:rsidR="00785B69" w:rsidRPr="00CE5847" w:rsidRDefault="00785B69" w:rsidP="0034287D">
      <w:pPr>
        <w:numPr>
          <w:ilvl w:val="0"/>
          <w:numId w:val="17"/>
        </w:numPr>
        <w:shd w:val="clear" w:color="auto" w:fill="FFFFFF"/>
        <w:tabs>
          <w:tab w:val="left" w:pos="1368"/>
        </w:tabs>
        <w:ind w:right="24" w:firstLine="859"/>
        <w:jc w:val="both"/>
        <w:rPr>
          <w:spacing w:val="-16"/>
          <w:sz w:val="24"/>
          <w:szCs w:val="24"/>
        </w:rPr>
      </w:pPr>
      <w:r w:rsidRPr="00CE5847">
        <w:rPr>
          <w:spacing w:val="-11"/>
          <w:sz w:val="24"/>
          <w:szCs w:val="24"/>
        </w:rPr>
        <w:t xml:space="preserve">Образовательные отношения прекращаются по обстоятельствам, не </w:t>
      </w:r>
      <w:r w:rsidRPr="00CE5847">
        <w:rPr>
          <w:spacing w:val="-9"/>
          <w:sz w:val="24"/>
          <w:szCs w:val="24"/>
        </w:rPr>
        <w:t xml:space="preserve">зависящим от воли учащегося или родителей (законных представителей) </w:t>
      </w:r>
      <w:r w:rsidRPr="00CE5847">
        <w:rPr>
          <w:spacing w:val="-11"/>
          <w:sz w:val="24"/>
          <w:szCs w:val="24"/>
        </w:rPr>
        <w:t>воспитанника и МБДОУ, в том числе в случае ликвидации МБДОУ.</w:t>
      </w:r>
    </w:p>
    <w:p w:rsidR="00785B69" w:rsidRPr="00CE5847" w:rsidRDefault="00785B69" w:rsidP="0034287D">
      <w:pPr>
        <w:shd w:val="clear" w:color="auto" w:fill="FFFFFF"/>
        <w:tabs>
          <w:tab w:val="left" w:pos="1570"/>
        </w:tabs>
        <w:ind w:left="10" w:right="24" w:firstLine="850"/>
        <w:jc w:val="both"/>
        <w:rPr>
          <w:sz w:val="24"/>
          <w:szCs w:val="24"/>
        </w:rPr>
      </w:pPr>
      <w:r w:rsidRPr="00CE5847">
        <w:rPr>
          <w:spacing w:val="-15"/>
          <w:sz w:val="24"/>
          <w:szCs w:val="24"/>
        </w:rPr>
        <w:t>9.8.</w:t>
      </w:r>
      <w:r w:rsidRPr="00CE5847">
        <w:rPr>
          <w:sz w:val="24"/>
          <w:szCs w:val="24"/>
        </w:rPr>
        <w:tab/>
      </w:r>
      <w:r w:rsidRPr="00CE5847">
        <w:rPr>
          <w:spacing w:val="-6"/>
          <w:sz w:val="24"/>
          <w:szCs w:val="24"/>
        </w:rPr>
        <w:t>Права и обязанности воспитанника, родителей (законных</w:t>
      </w:r>
      <w:r w:rsidRPr="00CE5847">
        <w:rPr>
          <w:spacing w:val="-6"/>
          <w:sz w:val="24"/>
          <w:szCs w:val="24"/>
        </w:rPr>
        <w:br/>
      </w:r>
      <w:r w:rsidRPr="00CE5847">
        <w:rPr>
          <w:spacing w:val="-7"/>
          <w:sz w:val="24"/>
          <w:szCs w:val="24"/>
        </w:rPr>
        <w:t>представителей) воспитанника, предусмотренные законодательством об</w:t>
      </w:r>
      <w:r w:rsidRPr="00CE5847">
        <w:rPr>
          <w:spacing w:val="-7"/>
          <w:sz w:val="24"/>
          <w:szCs w:val="24"/>
        </w:rPr>
        <w:br/>
      </w:r>
      <w:r w:rsidRPr="00CE5847">
        <w:rPr>
          <w:spacing w:val="-8"/>
          <w:sz w:val="24"/>
          <w:szCs w:val="24"/>
        </w:rPr>
        <w:t>образовании и локальными нормативными актами МБДОУ, прекращаются с</w:t>
      </w:r>
      <w:r w:rsidRPr="00CE5847">
        <w:rPr>
          <w:spacing w:val="-8"/>
          <w:sz w:val="24"/>
          <w:szCs w:val="24"/>
        </w:rPr>
        <w:br/>
      </w:r>
      <w:r w:rsidRPr="00CE5847">
        <w:rPr>
          <w:sz w:val="24"/>
          <w:szCs w:val="24"/>
        </w:rPr>
        <w:t>даты его отчисления из МБДОУ.</w:t>
      </w:r>
    </w:p>
    <w:p w:rsidR="00785B69" w:rsidRPr="00CE5847" w:rsidRDefault="00785B69">
      <w:pPr>
        <w:rPr>
          <w:sz w:val="24"/>
          <w:szCs w:val="24"/>
        </w:rPr>
      </w:pPr>
    </w:p>
    <w:sectPr w:rsidR="00785B69" w:rsidRPr="00CE5847" w:rsidSect="00CE58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E1786"/>
    <w:lvl w:ilvl="0">
      <w:numFmt w:val="bullet"/>
      <w:lvlText w:val="*"/>
      <w:lvlJc w:val="left"/>
    </w:lvl>
  </w:abstractNum>
  <w:abstractNum w:abstractNumId="1">
    <w:nsid w:val="13D931FA"/>
    <w:multiLevelType w:val="singleLevel"/>
    <w:tmpl w:val="DFBE3BA6"/>
    <w:lvl w:ilvl="0">
      <w:start w:val="21"/>
      <w:numFmt w:val="decimal"/>
      <w:lvlText w:val="2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2">
    <w:nsid w:val="14790FC8"/>
    <w:multiLevelType w:val="singleLevel"/>
    <w:tmpl w:val="47200DF6"/>
    <w:lvl w:ilvl="0">
      <w:start w:val="6"/>
      <w:numFmt w:val="decimal"/>
      <w:lvlText w:val="9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">
    <w:nsid w:val="21E7607C"/>
    <w:multiLevelType w:val="singleLevel"/>
    <w:tmpl w:val="A42EEB16"/>
    <w:lvl w:ilvl="0">
      <w:start w:val="4"/>
      <w:numFmt w:val="decimal"/>
      <w:lvlText w:val="8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221B2576"/>
    <w:multiLevelType w:val="singleLevel"/>
    <w:tmpl w:val="C39A96FA"/>
    <w:lvl w:ilvl="0">
      <w:start w:val="6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5">
    <w:nsid w:val="28BB451C"/>
    <w:multiLevelType w:val="singleLevel"/>
    <w:tmpl w:val="F8824D4E"/>
    <w:lvl w:ilvl="0">
      <w:start w:val="19"/>
      <w:numFmt w:val="decimal"/>
      <w:lvlText w:val="2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6">
    <w:nsid w:val="2E43087C"/>
    <w:multiLevelType w:val="multilevel"/>
    <w:tmpl w:val="49D837F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7">
    <w:nsid w:val="33D363DE"/>
    <w:multiLevelType w:val="singleLevel"/>
    <w:tmpl w:val="110C3616"/>
    <w:lvl w:ilvl="0">
      <w:start w:val="10"/>
      <w:numFmt w:val="decimal"/>
      <w:lvlText w:val="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8">
    <w:nsid w:val="467671CB"/>
    <w:multiLevelType w:val="singleLevel"/>
    <w:tmpl w:val="ADBED4B8"/>
    <w:lvl w:ilvl="0">
      <w:start w:val="8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9">
    <w:nsid w:val="4BD03AA3"/>
    <w:multiLevelType w:val="singleLevel"/>
    <w:tmpl w:val="910E6EF4"/>
    <w:lvl w:ilvl="0">
      <w:start w:val="1"/>
      <w:numFmt w:val="decimal"/>
      <w:lvlText w:val="3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0">
    <w:nsid w:val="52567F84"/>
    <w:multiLevelType w:val="multilevel"/>
    <w:tmpl w:val="937EEBB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68A24E04"/>
    <w:multiLevelType w:val="singleLevel"/>
    <w:tmpl w:val="760C2B80"/>
    <w:lvl w:ilvl="0">
      <w:start w:val="8"/>
      <w:numFmt w:val="decimal"/>
      <w:lvlText w:val="7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6B0B410A"/>
    <w:multiLevelType w:val="singleLevel"/>
    <w:tmpl w:val="D45A0756"/>
    <w:lvl w:ilvl="0">
      <w:start w:val="1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3">
    <w:nsid w:val="7CE76ADD"/>
    <w:multiLevelType w:val="singleLevel"/>
    <w:tmpl w:val="DE46A856"/>
    <w:lvl w:ilvl="0">
      <w:start w:val="6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4">
    <w:nsid w:val="7DC4249F"/>
    <w:multiLevelType w:val="singleLevel"/>
    <w:tmpl w:val="204A0688"/>
    <w:lvl w:ilvl="0">
      <w:start w:val="1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4">
    <w:abstractNumId w:val="13"/>
  </w:num>
  <w:num w:numId="5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12"/>
  </w:num>
  <w:num w:numId="13">
    <w:abstractNumId w:val="11"/>
  </w:num>
  <w:num w:numId="14">
    <w:abstractNumId w:val="3"/>
  </w:num>
  <w:num w:numId="15">
    <w:abstractNumId w:val="4"/>
  </w:num>
  <w:num w:numId="16">
    <w:abstractNumId w:val="8"/>
  </w:num>
  <w:num w:numId="17">
    <w:abstractNumId w:val="2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884"/>
    <w:rsid w:val="00000EE9"/>
    <w:rsid w:val="000176C8"/>
    <w:rsid w:val="0002150A"/>
    <w:rsid w:val="002420B3"/>
    <w:rsid w:val="0031266A"/>
    <w:rsid w:val="0033673B"/>
    <w:rsid w:val="0034287D"/>
    <w:rsid w:val="004206B6"/>
    <w:rsid w:val="00527EA2"/>
    <w:rsid w:val="00615BCF"/>
    <w:rsid w:val="00681573"/>
    <w:rsid w:val="00785B69"/>
    <w:rsid w:val="007B0FB8"/>
    <w:rsid w:val="007C2DA4"/>
    <w:rsid w:val="008E5987"/>
    <w:rsid w:val="00930355"/>
    <w:rsid w:val="00A4485B"/>
    <w:rsid w:val="00AA32C4"/>
    <w:rsid w:val="00BD2876"/>
    <w:rsid w:val="00CA2884"/>
    <w:rsid w:val="00CE5847"/>
    <w:rsid w:val="00CF249E"/>
    <w:rsid w:val="00D03298"/>
    <w:rsid w:val="00D50EBC"/>
    <w:rsid w:val="00F3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7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7</Pages>
  <Words>3539</Words>
  <Characters>20174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Фания</dc:creator>
  <cp:keywords/>
  <dc:description/>
  <cp:lastModifiedBy>1</cp:lastModifiedBy>
  <cp:revision>3</cp:revision>
  <cp:lastPrinted>2019-03-18T09:15:00Z</cp:lastPrinted>
  <dcterms:created xsi:type="dcterms:W3CDTF">2017-05-13T07:38:00Z</dcterms:created>
  <dcterms:modified xsi:type="dcterms:W3CDTF">2019-03-18T09:18:00Z</dcterms:modified>
</cp:coreProperties>
</file>